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4AB45" w14:textId="77777777" w:rsidR="00A27414" w:rsidRDefault="00A27414" w:rsidP="00BB5869">
      <w:pPr>
        <w:ind w:right="900"/>
      </w:pPr>
      <w:bookmarkStart w:id="0" w:name="_Hlk39764677"/>
    </w:p>
    <w:p w14:paraId="234B421F" w14:textId="77777777" w:rsidR="00810493" w:rsidRDefault="00810493" w:rsidP="00BB5869">
      <w:pPr>
        <w:ind w:right="900"/>
      </w:pPr>
    </w:p>
    <w:p w14:paraId="193460C0" w14:textId="77777777" w:rsidR="00A908CE" w:rsidRDefault="00A908CE" w:rsidP="00BB5869">
      <w:pPr>
        <w:ind w:right="900"/>
      </w:pPr>
    </w:p>
    <w:p w14:paraId="09707627" w14:textId="77777777" w:rsidR="008602A9" w:rsidRDefault="008602A9" w:rsidP="00BB5869">
      <w:pPr>
        <w:ind w:right="900"/>
      </w:pPr>
    </w:p>
    <w:p w14:paraId="3A7165D3" w14:textId="77777777" w:rsidR="00F12D25" w:rsidRDefault="00F12D25" w:rsidP="00BB5869">
      <w:pPr>
        <w:ind w:right="900"/>
      </w:pPr>
    </w:p>
    <w:p w14:paraId="2B5C1736" w14:textId="77777777" w:rsidR="00F12D25" w:rsidRDefault="00F12D25" w:rsidP="00BB5869">
      <w:pPr>
        <w:ind w:right="900"/>
      </w:pPr>
    </w:p>
    <w:p w14:paraId="06F33801" w14:textId="77777777" w:rsidR="00F12D25" w:rsidRDefault="00F12D25" w:rsidP="00BB5869">
      <w:pPr>
        <w:ind w:right="900"/>
      </w:pPr>
    </w:p>
    <w:p w14:paraId="3BB8397B" w14:textId="77777777" w:rsidR="00F03802" w:rsidRDefault="00F03802" w:rsidP="00BB5869">
      <w:pPr>
        <w:ind w:right="900"/>
      </w:pPr>
    </w:p>
    <w:p w14:paraId="25820997" w14:textId="77777777" w:rsidR="00F03802" w:rsidRDefault="00F03802" w:rsidP="00BB5869">
      <w:pPr>
        <w:ind w:right="900"/>
      </w:pPr>
    </w:p>
    <w:p w14:paraId="08B69A89" w14:textId="77777777" w:rsidR="00F03802" w:rsidRDefault="00F03802" w:rsidP="00BB5869">
      <w:pPr>
        <w:ind w:right="900"/>
      </w:pPr>
    </w:p>
    <w:p w14:paraId="6053217B" w14:textId="77777777" w:rsidR="00F03802" w:rsidRDefault="00F03802" w:rsidP="00BB5869">
      <w:pPr>
        <w:ind w:right="900"/>
      </w:pPr>
    </w:p>
    <w:p w14:paraId="70384FDC" w14:textId="77777777" w:rsidR="00F03802" w:rsidRDefault="00F03802" w:rsidP="00BB5869">
      <w:pPr>
        <w:ind w:right="900"/>
      </w:pPr>
    </w:p>
    <w:p w14:paraId="3B5CA581" w14:textId="77777777" w:rsidR="00F03802" w:rsidRDefault="00F03802" w:rsidP="004D6AC5">
      <w:pPr>
        <w:tabs>
          <w:tab w:val="left" w:pos="1485"/>
        </w:tabs>
        <w:ind w:right="900"/>
      </w:pPr>
    </w:p>
    <w:p w14:paraId="6C4625FE" w14:textId="47A0C257" w:rsidR="00CF1E50" w:rsidRPr="00C63AE5" w:rsidRDefault="002F2357" w:rsidP="00DC3094">
      <w:pPr>
        <w:pStyle w:val="Title"/>
        <w:spacing w:after="0"/>
      </w:pPr>
      <w:r>
        <w:t xml:space="preserve">Parent and </w:t>
      </w:r>
      <w:r w:rsidR="003E24E0">
        <w:t>g</w:t>
      </w:r>
      <w:r w:rsidR="0049057F">
        <w:t>uardian</w:t>
      </w:r>
      <w:r w:rsidR="00487C0F">
        <w:t xml:space="preserve"> </w:t>
      </w:r>
      <w:r w:rsidR="003E24E0">
        <w:t>o</w:t>
      </w:r>
      <w:r w:rsidR="00487C0F">
        <w:t>verview</w:t>
      </w:r>
    </w:p>
    <w:p w14:paraId="5A2C8333" w14:textId="48A4EC22" w:rsidR="0085326F" w:rsidRDefault="00914032" w:rsidP="00BB5869">
      <w:pPr>
        <w:pStyle w:val="Subtitle"/>
        <w:ind w:right="900"/>
        <w:rPr>
          <w:b w:val="0"/>
        </w:rPr>
      </w:pPr>
      <w:r>
        <w:rPr>
          <w:b w:val="0"/>
        </w:rPr>
        <w:t>Naviance Student</w:t>
      </w:r>
    </w:p>
    <w:p w14:paraId="78B2142A" w14:textId="77777777" w:rsidR="0046374A" w:rsidRPr="004E30C7" w:rsidRDefault="0046374A" w:rsidP="00BB5869">
      <w:pPr>
        <w:spacing w:before="90" w:after="0"/>
        <w:ind w:right="900"/>
        <w:rPr>
          <w:color w:val="DA2F6B"/>
          <w:sz w:val="24"/>
          <w:szCs w:val="24"/>
        </w:rPr>
      </w:pPr>
    </w:p>
    <w:p w14:paraId="62BC8AE3" w14:textId="77777777" w:rsidR="0046374A" w:rsidRPr="0046374A" w:rsidRDefault="0046374A" w:rsidP="00BB5869">
      <w:pPr>
        <w:ind w:right="900"/>
      </w:pPr>
    </w:p>
    <w:p w14:paraId="76291B93" w14:textId="77777777" w:rsidR="0085326F" w:rsidRDefault="0085326F" w:rsidP="00BB5869">
      <w:pPr>
        <w:pStyle w:val="Subtitle"/>
        <w:ind w:right="900"/>
      </w:pPr>
      <w:r>
        <w:br w:type="page"/>
      </w:r>
    </w:p>
    <w:p w14:paraId="2213D2EF" w14:textId="77777777" w:rsidR="00CF1E50" w:rsidRPr="00C63AE5" w:rsidRDefault="00CF1E50" w:rsidP="00BB5869">
      <w:pPr>
        <w:ind w:right="900"/>
      </w:pPr>
    </w:p>
    <w:p w14:paraId="6D8FF077" w14:textId="7CC91D4D" w:rsidR="00CF1E50" w:rsidRPr="00C63AE5" w:rsidRDefault="00B56E97" w:rsidP="001C2741">
      <w:pPr>
        <w:pStyle w:val="NotificationTextFirstLine"/>
        <w:pageBreakBefore w:val="0"/>
        <w:tabs>
          <w:tab w:val="left" w:pos="8460"/>
        </w:tabs>
        <w:ind w:right="900"/>
      </w:pPr>
      <w:r>
        <w:t>Updated</w:t>
      </w:r>
      <w:r w:rsidR="0069123E">
        <w:t>:</w:t>
      </w:r>
      <w:r w:rsidRPr="00EC3608">
        <w:rPr>
          <w:szCs w:val="18"/>
        </w:rPr>
        <w:t xml:space="preserve"> </w:t>
      </w:r>
      <w:r w:rsidR="001B45C6">
        <w:rPr>
          <w:szCs w:val="18"/>
        </w:rPr>
        <w:t>July</w:t>
      </w:r>
      <w:r w:rsidR="00222787">
        <w:rPr>
          <w:szCs w:val="18"/>
        </w:rPr>
        <w:t xml:space="preserve"> 24,</w:t>
      </w:r>
      <w:r w:rsidR="003C7575">
        <w:rPr>
          <w:szCs w:val="18"/>
        </w:rPr>
        <w:t xml:space="preserve"> 202</w:t>
      </w:r>
      <w:r w:rsidR="001B45C6">
        <w:rPr>
          <w:szCs w:val="18"/>
        </w:rPr>
        <w:t>6</w:t>
      </w:r>
    </w:p>
    <w:p w14:paraId="4608F6AC" w14:textId="77777777" w:rsidR="00CF1E50" w:rsidRPr="00C63AE5" w:rsidRDefault="00CF1E50" w:rsidP="00DC3094">
      <w:pPr>
        <w:pStyle w:val="NotificationText"/>
      </w:pPr>
      <w:r w:rsidRPr="00C63AE5">
        <w:t xml:space="preserve">Document Owner: </w:t>
      </w:r>
      <w:r w:rsidR="00EF1CB1">
        <w:t>Documentation Services</w:t>
      </w:r>
    </w:p>
    <w:p w14:paraId="60EBFE9F" w14:textId="7567CE49" w:rsidR="00CF1E50" w:rsidRPr="00C63AE5" w:rsidRDefault="00CF1E50" w:rsidP="00DC3094">
      <w:pPr>
        <w:pStyle w:val="NotificationText"/>
      </w:pPr>
      <w:r w:rsidRPr="00C63AE5">
        <w:t xml:space="preserve">This edition applies to </w:t>
      </w:r>
      <w:r w:rsidR="00040818">
        <w:t>Naviance</w:t>
      </w:r>
      <w:r w:rsidRPr="00C63AE5">
        <w:t xml:space="preserve"> software and to all subsequent releases and modifications until otherwise indicated in new editions or updates.</w:t>
      </w:r>
    </w:p>
    <w:p w14:paraId="5894074E" w14:textId="77777777" w:rsidR="00CF1E50" w:rsidRPr="00C63AE5" w:rsidRDefault="00CF1E50" w:rsidP="00DC3094">
      <w:pPr>
        <w:pStyle w:val="NotificationText"/>
      </w:pPr>
      <w:r w:rsidRPr="00C63AE5">
        <w:t xml:space="preserve">The data and names used to illustrate the reports and screen images may include names of individuals, companies, brands, and products. All of the data and names are fictitious; any similarities to actual names are entirely coincidental. </w:t>
      </w:r>
    </w:p>
    <w:p w14:paraId="41E92A9B" w14:textId="77777777" w:rsidR="00CF1E50" w:rsidRPr="00C63AE5" w:rsidRDefault="00CF1E50" w:rsidP="00DC3094">
      <w:pPr>
        <w:pStyle w:val="NotificationText"/>
      </w:pPr>
      <w:r w:rsidRPr="00C63AE5">
        <w:t xml:space="preserve">PowerSchool is a trademark, in the U.S. and/or other countries, of </w:t>
      </w:r>
      <w:r w:rsidR="00D27E0F">
        <w:t>PowerSchool Group</w:t>
      </w:r>
      <w:r w:rsidR="00F600BA" w:rsidRPr="00C63AE5">
        <w:t xml:space="preserve"> LLC</w:t>
      </w:r>
      <w:r w:rsidRPr="00C63AE5">
        <w:t xml:space="preserve"> or its affiliate(s).</w:t>
      </w:r>
    </w:p>
    <w:p w14:paraId="29144C09" w14:textId="48ACDA1A" w:rsidR="00D52865" w:rsidRPr="00C63AE5" w:rsidRDefault="00D52865" w:rsidP="00DC3094">
      <w:pPr>
        <w:pStyle w:val="NotificationText"/>
      </w:pPr>
      <w:r w:rsidRPr="00863F84">
        <w:t xml:space="preserve">Copyright </w:t>
      </w:r>
      <w:r w:rsidRPr="00863F84">
        <w:rPr>
          <w:rFonts w:ascii="Cambria" w:hAnsi="Cambria" w:cs="Cambria"/>
        </w:rPr>
        <w:t>©</w:t>
      </w:r>
      <w:r w:rsidRPr="00863F84">
        <w:t xml:space="preserve"> </w:t>
      </w:r>
      <w:r w:rsidRPr="00C63AE5">
        <w:t>2005-</w:t>
      </w:r>
      <w:r w:rsidRPr="00C63AE5">
        <w:fldChar w:fldCharType="begin"/>
      </w:r>
      <w:r w:rsidRPr="00C63AE5">
        <w:instrText xml:space="preserve"> DATE \@"yyyy"\*MERGEFORMAT \* MERGEFORMAT </w:instrText>
      </w:r>
      <w:r w:rsidRPr="00C63AE5">
        <w:fldChar w:fldCharType="separate"/>
      </w:r>
      <w:r w:rsidR="009126F5">
        <w:rPr>
          <w:noProof/>
        </w:rPr>
        <w:t>2026</w:t>
      </w:r>
      <w:r w:rsidRPr="00C63AE5">
        <w:fldChar w:fldCharType="end"/>
      </w:r>
      <w:r w:rsidRPr="00C63AE5">
        <w:t xml:space="preserve"> PowerSchool Group LLC and/or its affiliate(s). All rights reserved.</w:t>
      </w:r>
    </w:p>
    <w:p w14:paraId="0AB5B2F0" w14:textId="77777777" w:rsidR="00D52865" w:rsidRPr="00C63AE5" w:rsidRDefault="00D52865" w:rsidP="00DC3094">
      <w:pPr>
        <w:pStyle w:val="NotificationText"/>
        <w:sectPr w:rsidR="00D52865" w:rsidRPr="00C63AE5" w:rsidSect="00A639E2">
          <w:headerReference w:type="default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  <w:r w:rsidRPr="00C63AE5">
        <w:t>All trademarks are either owned or licensed by PowerSchool Group LLC and/or its affiliates.</w:t>
      </w:r>
    </w:p>
    <w:p w14:paraId="779E6778" w14:textId="77777777" w:rsidR="00CF1E50" w:rsidRPr="009C212B" w:rsidRDefault="00CF1E50" w:rsidP="00B52F25">
      <w:pPr>
        <w:pageBreakBefore/>
        <w:tabs>
          <w:tab w:val="left" w:pos="9360"/>
        </w:tabs>
        <w:ind w:right="900"/>
        <w:rPr>
          <w:b/>
          <w:spacing w:val="10"/>
          <w:sz w:val="36"/>
        </w:rPr>
      </w:pPr>
      <w:r w:rsidRPr="009C212B">
        <w:rPr>
          <w:b/>
          <w:spacing w:val="10"/>
          <w:sz w:val="36"/>
        </w:rPr>
        <w:lastRenderedPageBreak/>
        <w:t>Contents</w:t>
      </w:r>
    </w:p>
    <w:p w14:paraId="2DFA1133" w14:textId="1E6C9DBE" w:rsidR="00ED0FBD" w:rsidRDefault="00501C69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73397337" w:history="1">
        <w:r w:rsidR="00ED0FBD" w:rsidRPr="00B663B9">
          <w:rPr>
            <w:rStyle w:val="Hyperlink"/>
            <w:noProof/>
          </w:rPr>
          <w:t>Overview</w:t>
        </w:r>
        <w:r w:rsidR="00ED0FBD">
          <w:rPr>
            <w:noProof/>
            <w:webHidden/>
          </w:rPr>
          <w:tab/>
        </w:r>
        <w:r w:rsidR="00ED0FBD">
          <w:rPr>
            <w:noProof/>
            <w:webHidden/>
          </w:rPr>
          <w:fldChar w:fldCharType="begin"/>
        </w:r>
        <w:r w:rsidR="00ED0FBD">
          <w:rPr>
            <w:noProof/>
            <w:webHidden/>
          </w:rPr>
          <w:instrText xml:space="preserve"> PAGEREF _Toc173397337 \h </w:instrText>
        </w:r>
        <w:r w:rsidR="00ED0FBD">
          <w:rPr>
            <w:noProof/>
            <w:webHidden/>
          </w:rPr>
        </w:r>
        <w:r w:rsidR="00ED0FBD">
          <w:rPr>
            <w:noProof/>
            <w:webHidden/>
          </w:rPr>
          <w:fldChar w:fldCharType="separate"/>
        </w:r>
        <w:r w:rsidR="00ED0FBD">
          <w:rPr>
            <w:noProof/>
            <w:webHidden/>
          </w:rPr>
          <w:t>4</w:t>
        </w:r>
        <w:r w:rsidR="00ED0FBD">
          <w:rPr>
            <w:noProof/>
            <w:webHidden/>
          </w:rPr>
          <w:fldChar w:fldCharType="end"/>
        </w:r>
      </w:hyperlink>
    </w:p>
    <w:p w14:paraId="6D72A36C" w14:textId="5B377F3C" w:rsidR="00ED0FBD" w:rsidRDefault="00ED0FB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73397338" w:history="1">
        <w:r w:rsidRPr="00B663B9">
          <w:rPr>
            <w:rStyle w:val="Hyperlink"/>
            <w:noProof/>
          </w:rPr>
          <w:t>Register and log 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F45487" w14:textId="1219C543" w:rsidR="00ED0FBD" w:rsidRDefault="00ED0FB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73397339" w:history="1">
        <w:r w:rsidRPr="00B663B9">
          <w:rPr>
            <w:rStyle w:val="Hyperlink"/>
            <w:noProof/>
          </w:rPr>
          <w:t>Use Naviance Student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5BA744" w14:textId="0FE33AD5" w:rsidR="00ED0FBD" w:rsidRDefault="00ED0FB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0" w:history="1">
        <w:r w:rsidRPr="00B663B9">
          <w:rPr>
            <w:rStyle w:val="Hyperlink"/>
            <w:noProof/>
          </w:rPr>
          <w:t>Utility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82CCEF1" w14:textId="0FBEC841" w:rsidR="00ED0FBD" w:rsidRDefault="00ED0FB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1" w:history="1">
        <w:r w:rsidRPr="00B663B9">
          <w:rPr>
            <w:rStyle w:val="Hyperlink"/>
            <w:noProof/>
          </w:rPr>
          <w:t>Main menu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0BDB7A" w14:textId="23BB8714" w:rsidR="00ED0FBD" w:rsidRDefault="00ED0FBD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2" w:history="1">
        <w:r w:rsidRPr="00B663B9">
          <w:rPr>
            <w:rStyle w:val="Hyperlink"/>
            <w:noProof/>
          </w:rPr>
          <w:t>Desktop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3EFAEB0" w14:textId="59D967D0" w:rsidR="00ED0FBD" w:rsidRDefault="00ED0FBD">
      <w:pPr>
        <w:pStyle w:val="TOC3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3" w:history="1">
        <w:r w:rsidRPr="00B663B9">
          <w:rPr>
            <w:rStyle w:val="Hyperlink"/>
            <w:noProof/>
          </w:rPr>
          <w:t>Mobile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D0D67D5" w14:textId="0B115930" w:rsidR="00ED0FBD" w:rsidRDefault="00ED0FB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73397344" w:history="1">
        <w:r w:rsidRPr="00B663B9">
          <w:rPr>
            <w:rStyle w:val="Hyperlink"/>
            <w:noProof/>
          </w:rPr>
          <w:t>Naviance Student sections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65544AC" w14:textId="5AAE600D" w:rsidR="00ED0FBD" w:rsidRDefault="00ED0FBD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73397345" w:history="1">
        <w:r w:rsidRPr="00B663B9">
          <w:rPr>
            <w:rStyle w:val="Hyperlink"/>
            <w:noProof/>
          </w:rPr>
          <w:t>Parent and guardian actions in Naviance Student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3862B5" w14:textId="465EFF28" w:rsidR="00ED0FBD" w:rsidRDefault="00ED0FB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6" w:history="1">
        <w:r w:rsidRPr="00B663B9">
          <w:rPr>
            <w:rStyle w:val="Hyperlink"/>
            <w:noProof/>
          </w:rPr>
          <w:t>Add a college to your student’s Colleges I’m Thinking About List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E2FACFE" w14:textId="53F4AA84" w:rsidR="00ED0FBD" w:rsidRDefault="00ED0FB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7" w:history="1">
        <w:r w:rsidRPr="00B663B9">
          <w:rPr>
            <w:rStyle w:val="Hyperlink"/>
            <w:noProof/>
          </w:rPr>
          <w:t>Access and edit account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60C7433" w14:textId="53A7729A" w:rsidR="00ED0FBD" w:rsidRDefault="00ED0FBD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73397348" w:history="1">
        <w:r w:rsidRPr="00B663B9">
          <w:rPr>
            <w:rStyle w:val="Hyperlink"/>
            <w:noProof/>
          </w:rPr>
          <w:t>Reset your password with forgot password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_Toc173397348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39181C" w14:textId="66D29FE4" w:rsidR="00CB1FAB" w:rsidRDefault="00501C69" w:rsidP="00501C69">
      <w:pPr>
        <w:tabs>
          <w:tab w:val="right" w:pos="9360"/>
        </w:tabs>
        <w:ind w:right="900"/>
      </w:pPr>
      <w:r>
        <w:fldChar w:fldCharType="end"/>
      </w:r>
    </w:p>
    <w:p w14:paraId="275EAAFD" w14:textId="77777777" w:rsidR="00CB1FAB" w:rsidRPr="00CB1FAB" w:rsidRDefault="00CB1FAB" w:rsidP="00CB1FAB"/>
    <w:p w14:paraId="75D263F4" w14:textId="77777777" w:rsidR="00CB1FAB" w:rsidRPr="00CB1FAB" w:rsidRDefault="00CB1FAB" w:rsidP="00CB1FAB"/>
    <w:p w14:paraId="235182C0" w14:textId="77777777" w:rsidR="00CB1FAB" w:rsidRPr="00CB1FAB" w:rsidRDefault="00CB1FAB" w:rsidP="00CB1FAB"/>
    <w:p w14:paraId="0911C403" w14:textId="77777777" w:rsidR="00CB1FAB" w:rsidRPr="00CB1FAB" w:rsidRDefault="00CB1FAB" w:rsidP="00CB1FAB"/>
    <w:p w14:paraId="09996CC7" w14:textId="77777777" w:rsidR="00CB1FAB" w:rsidRPr="00CB1FAB" w:rsidRDefault="00CB1FAB" w:rsidP="00CB1FAB"/>
    <w:p w14:paraId="5DEEBEEC" w14:textId="77777777" w:rsidR="00CB1FAB" w:rsidRPr="00CB1FAB" w:rsidRDefault="00CB1FAB" w:rsidP="00CB1FAB"/>
    <w:p w14:paraId="2B1F3927" w14:textId="77777777" w:rsidR="00CB1FAB" w:rsidRPr="00CB1FAB" w:rsidRDefault="00CB1FAB" w:rsidP="00CB1FAB"/>
    <w:p w14:paraId="67E069B4" w14:textId="77777777" w:rsidR="00CB1FAB" w:rsidRPr="00CB1FAB" w:rsidRDefault="00CB1FAB" w:rsidP="00CB1FAB"/>
    <w:p w14:paraId="274404BF" w14:textId="77777777" w:rsidR="00CB1FAB" w:rsidRPr="00CB1FAB" w:rsidRDefault="00CB1FAB" w:rsidP="00CB1FAB"/>
    <w:p w14:paraId="7776CB81" w14:textId="77777777" w:rsidR="00CB1FAB" w:rsidRPr="00CB1FAB" w:rsidRDefault="00CB1FAB" w:rsidP="00CB1FAB"/>
    <w:p w14:paraId="236A15F1" w14:textId="77777777" w:rsidR="00CB1FAB" w:rsidRPr="00CB1FAB" w:rsidRDefault="00CB1FAB" w:rsidP="00CB1FAB"/>
    <w:p w14:paraId="37D87E9E" w14:textId="77777777" w:rsidR="00CB1FAB" w:rsidRPr="00CB1FAB" w:rsidRDefault="00CB1FAB" w:rsidP="00CB1FAB"/>
    <w:p w14:paraId="077E327E" w14:textId="77777777" w:rsidR="00CB1FAB" w:rsidRPr="00CB1FAB" w:rsidRDefault="00CB1FAB" w:rsidP="00CB1FAB"/>
    <w:p w14:paraId="0F63BD01" w14:textId="77777777" w:rsidR="00CB1FAB" w:rsidRDefault="00CB1FAB" w:rsidP="00CB1FAB"/>
    <w:p w14:paraId="4F5891C5" w14:textId="50AB2F09" w:rsidR="00CF1E50" w:rsidRPr="00CB1FAB" w:rsidRDefault="00CF1E50" w:rsidP="00CB1FAB">
      <w:pPr>
        <w:tabs>
          <w:tab w:val="center" w:pos="5040"/>
        </w:tabs>
        <w:sectPr w:rsidR="00CF1E50" w:rsidRPr="00CB1FAB" w:rsidSect="00CB1FAB">
          <w:headerReference w:type="default" r:id="rId15"/>
          <w:footerReference w:type="default" r:id="rId16"/>
          <w:pgSz w:w="12240" w:h="15840" w:code="1"/>
          <w:pgMar w:top="1440" w:right="720" w:bottom="1440" w:left="1440" w:header="720" w:footer="885" w:gutter="0"/>
          <w:cols w:space="720"/>
          <w:docGrid w:linePitch="360"/>
        </w:sectPr>
      </w:pPr>
    </w:p>
    <w:p w14:paraId="3930C35A" w14:textId="77777777" w:rsidR="00ED38DE" w:rsidRDefault="00ED38DE" w:rsidP="00ED38DE">
      <w:pPr>
        <w:pStyle w:val="Heading1"/>
      </w:pPr>
      <w:bookmarkStart w:id="1" w:name="_Toc173397337"/>
      <w:bookmarkEnd w:id="0"/>
      <w:r>
        <w:lastRenderedPageBreak/>
        <w:t>Overview</w:t>
      </w:r>
      <w:bookmarkEnd w:id="1"/>
    </w:p>
    <w:p w14:paraId="3BC8214C" w14:textId="5B365B89" w:rsidR="002125FC" w:rsidRDefault="002125FC" w:rsidP="002125FC">
      <w:pPr>
        <w:rPr>
          <w:color w:val="535353"/>
        </w:rPr>
      </w:pPr>
      <w:r>
        <w:rPr>
          <w:rStyle w:val="normaltextrun"/>
          <w:rFonts w:ascii="Karla" w:hAnsi="Karla"/>
          <w:color w:val="616365"/>
          <w:sz w:val="20"/>
        </w:rPr>
        <w:t>Naviance Student is a mobile-responsive site for students</w:t>
      </w:r>
      <w:r w:rsidR="007A09A1">
        <w:rPr>
          <w:rStyle w:val="normaltextrun"/>
          <w:rFonts w:ascii="Karla" w:hAnsi="Karla"/>
          <w:color w:val="616365"/>
          <w:sz w:val="20"/>
        </w:rPr>
        <w:t xml:space="preserve">, </w:t>
      </w:r>
      <w:r>
        <w:rPr>
          <w:rStyle w:val="normaltextrun"/>
          <w:rFonts w:ascii="Karla" w:hAnsi="Karla"/>
          <w:color w:val="616365"/>
          <w:sz w:val="20"/>
        </w:rPr>
        <w:t>parents</w:t>
      </w:r>
      <w:r w:rsidR="007A09A1">
        <w:rPr>
          <w:rStyle w:val="normaltextrun"/>
          <w:rFonts w:ascii="Karla" w:hAnsi="Karla"/>
          <w:color w:val="616365"/>
          <w:sz w:val="20"/>
        </w:rPr>
        <w:t>, and guardians</w:t>
      </w:r>
      <w:r>
        <w:rPr>
          <w:rStyle w:val="normaltextrun"/>
          <w:rFonts w:ascii="Karla" w:hAnsi="Karla"/>
          <w:color w:val="616365"/>
          <w:sz w:val="20"/>
        </w:rPr>
        <w:t xml:space="preserve"> that </w:t>
      </w:r>
      <w:r w:rsidR="007A09A1">
        <w:rPr>
          <w:rStyle w:val="normaltextrun"/>
          <w:rFonts w:ascii="Karla" w:hAnsi="Karla"/>
          <w:color w:val="616365"/>
          <w:sz w:val="20"/>
        </w:rPr>
        <w:t xml:space="preserve">offers </w:t>
      </w:r>
      <w:r>
        <w:rPr>
          <w:rStyle w:val="normaltextrun"/>
          <w:rFonts w:ascii="Karla" w:hAnsi="Karla"/>
          <w:color w:val="616365"/>
          <w:sz w:val="20"/>
        </w:rPr>
        <w:t>tools to personalize and simplify the college</w:t>
      </w:r>
      <w:r w:rsidR="007A09A1">
        <w:rPr>
          <w:rStyle w:val="normaltextrun"/>
          <w:rFonts w:ascii="Karla" w:hAnsi="Karla"/>
          <w:color w:val="616365"/>
          <w:sz w:val="20"/>
        </w:rPr>
        <w:t xml:space="preserve">, </w:t>
      </w:r>
      <w:r>
        <w:rPr>
          <w:rStyle w:val="normaltextrun"/>
          <w:rFonts w:ascii="Karla" w:hAnsi="Karla"/>
          <w:color w:val="616365"/>
          <w:sz w:val="20"/>
        </w:rPr>
        <w:t>career</w:t>
      </w:r>
      <w:r w:rsidR="007A09A1">
        <w:rPr>
          <w:rStyle w:val="normaltextrun"/>
          <w:rFonts w:ascii="Karla" w:hAnsi="Karla"/>
          <w:color w:val="616365"/>
          <w:sz w:val="20"/>
        </w:rPr>
        <w:t>, and life</w:t>
      </w:r>
      <w:r>
        <w:rPr>
          <w:rStyle w:val="normaltextrun"/>
          <w:rFonts w:ascii="Karla" w:hAnsi="Karla"/>
          <w:color w:val="616365"/>
          <w:sz w:val="20"/>
        </w:rPr>
        <w:t xml:space="preserve"> planning process.</w:t>
      </w:r>
      <w:r>
        <w:rPr>
          <w:rStyle w:val="eop"/>
          <w:rFonts w:ascii="Karla" w:hAnsi="Karla"/>
          <w:color w:val="616365"/>
          <w:sz w:val="20"/>
        </w:rPr>
        <w:t> </w:t>
      </w:r>
    </w:p>
    <w:p w14:paraId="07B23DAD" w14:textId="77777777" w:rsidR="002125FC" w:rsidRDefault="002125FC" w:rsidP="002125FC">
      <w:pPr>
        <w:rPr>
          <w:color w:val="535353"/>
        </w:rPr>
      </w:pPr>
      <w:r>
        <w:rPr>
          <w:rStyle w:val="normaltextrun"/>
          <w:rFonts w:ascii="Karla" w:hAnsi="Karla"/>
          <w:color w:val="616365"/>
          <w:sz w:val="20"/>
        </w:rPr>
        <w:t>Naviance Student helps students answer the questions that will shape their future: </w:t>
      </w:r>
      <w:r>
        <w:rPr>
          <w:rStyle w:val="eop"/>
          <w:rFonts w:ascii="Karla" w:hAnsi="Karla"/>
          <w:color w:val="616365"/>
          <w:sz w:val="20"/>
        </w:rPr>
        <w:t> </w:t>
      </w:r>
    </w:p>
    <w:p w14:paraId="5BF4B9E3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Who am I? 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568C2177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What do I want to be? 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58ECB090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How will I get there? 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0B3E7874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How will I succeed? 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769FC272" w14:textId="77777777" w:rsidR="002125FC" w:rsidRDefault="002125FC" w:rsidP="002125FC">
      <w:pPr>
        <w:rPr>
          <w:color w:val="535353"/>
        </w:rPr>
      </w:pPr>
      <w:r>
        <w:rPr>
          <w:rStyle w:val="eop"/>
          <w:rFonts w:ascii="Karla" w:hAnsi="Karla"/>
          <w:color w:val="616365"/>
          <w:sz w:val="20"/>
        </w:rPr>
        <w:t> </w:t>
      </w:r>
    </w:p>
    <w:p w14:paraId="69F3741E" w14:textId="78522B1C" w:rsidR="002125FC" w:rsidRDefault="002125FC" w:rsidP="002125FC">
      <w:pPr>
        <w:rPr>
          <w:color w:val="535353"/>
        </w:rPr>
      </w:pPr>
      <w:r>
        <w:rPr>
          <w:rStyle w:val="normaltextrun"/>
          <w:rFonts w:ascii="Karla" w:hAnsi="Karla"/>
          <w:color w:val="535353"/>
          <w:sz w:val="20"/>
        </w:rPr>
        <w:t>As a parent or guardian, you have mostly review rights. Depending on your school’s permissions, you may be able to edit: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3BBA8189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Personal and demographic information.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7D08280D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Email address.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3CF57F45" w14:textId="77777777" w:rsidR="002125FC" w:rsidRDefault="002125FC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Username and password.</w:t>
      </w:r>
      <w:r>
        <w:rPr>
          <w:rStyle w:val="eop"/>
          <w:rFonts w:ascii="Karla" w:hAnsi="Karla"/>
          <w:color w:val="535353"/>
          <w:sz w:val="20"/>
        </w:rPr>
        <w:t> </w:t>
      </w:r>
    </w:p>
    <w:p w14:paraId="31206058" w14:textId="274BDE4F" w:rsidR="002125FC" w:rsidRDefault="007A09A1" w:rsidP="007A09A1">
      <w:pPr>
        <w:pStyle w:val="BulletedList"/>
      </w:pPr>
      <w:r>
        <w:rPr>
          <w:rStyle w:val="normaltextrun"/>
          <w:rFonts w:ascii="Karla" w:hAnsi="Karla"/>
          <w:color w:val="535353"/>
          <w:sz w:val="20"/>
        </w:rPr>
        <w:t>Y</w:t>
      </w:r>
      <w:r w:rsidR="002125FC">
        <w:rPr>
          <w:rStyle w:val="normaltextrun"/>
          <w:rFonts w:ascii="Karla" w:hAnsi="Karla"/>
          <w:color w:val="535353"/>
          <w:sz w:val="20"/>
        </w:rPr>
        <w:t>our student’s College’s I’m Thinking About list.</w:t>
      </w:r>
      <w:r w:rsidR="002125FC">
        <w:rPr>
          <w:rStyle w:val="eop"/>
          <w:rFonts w:ascii="Karla" w:hAnsi="Karla"/>
          <w:color w:val="535353"/>
          <w:sz w:val="20"/>
        </w:rPr>
        <w:t> </w:t>
      </w:r>
    </w:p>
    <w:p w14:paraId="2C498F74" w14:textId="77777777" w:rsidR="002125FC" w:rsidRPr="002125FC" w:rsidRDefault="002125FC" w:rsidP="002125FC"/>
    <w:p w14:paraId="1EC31D34" w14:textId="695D12B5" w:rsidR="00ED38DE" w:rsidRDefault="00ED38DE" w:rsidP="00ED38DE">
      <w:pPr>
        <w:pStyle w:val="Heading1"/>
      </w:pPr>
      <w:bookmarkStart w:id="2" w:name="_Toc173397338"/>
      <w:r>
        <w:lastRenderedPageBreak/>
        <w:t xml:space="preserve">Register and </w:t>
      </w:r>
      <w:r w:rsidR="003E24E0">
        <w:t>l</w:t>
      </w:r>
      <w:r>
        <w:t xml:space="preserve">og </w:t>
      </w:r>
      <w:r w:rsidR="003E24E0">
        <w:t>i</w:t>
      </w:r>
      <w:r>
        <w:t>n</w:t>
      </w:r>
      <w:bookmarkEnd w:id="2"/>
    </w:p>
    <w:p w14:paraId="227B454B" w14:textId="77777777" w:rsidR="008416A5" w:rsidRDefault="008416A5" w:rsidP="008416A5">
      <w:pPr>
        <w:rPr>
          <w:rStyle w:val="eop"/>
          <w:rFonts w:ascii="Karla" w:hAnsi="Karla" w:cs="Segoe UI"/>
          <w:color w:val="535353"/>
          <w:sz w:val="20"/>
        </w:rPr>
      </w:pPr>
      <w:r>
        <w:rPr>
          <w:rStyle w:val="normaltextrun"/>
          <w:rFonts w:ascii="Karla" w:hAnsi="Karla" w:cs="Segoe UI"/>
          <w:color w:val="535353"/>
          <w:sz w:val="20"/>
        </w:rPr>
        <w:t>Use the registration code provided by your school to log in to Naviance for the first time.  Navigate to the school’s Naviance Student page with the following URL:</w:t>
      </w:r>
      <w:r>
        <w:rPr>
          <w:rStyle w:val="eop"/>
          <w:rFonts w:ascii="Karla" w:hAnsi="Karla" w:cs="Segoe UI"/>
          <w:color w:val="535353"/>
          <w:sz w:val="20"/>
        </w:rPr>
        <w:t> </w:t>
      </w:r>
    </w:p>
    <w:p w14:paraId="55F0D1DC" w14:textId="0CAEC275" w:rsidR="008416A5" w:rsidRDefault="00A60596" w:rsidP="008416A5">
      <w:pPr>
        <w:rPr>
          <w:rStyle w:val="eop"/>
          <w:rFonts w:ascii="Karla" w:hAnsi="Karla" w:cs="Segoe UI"/>
          <w:color w:val="535353"/>
          <w:sz w:val="20"/>
        </w:rPr>
      </w:pPr>
      <w:r w:rsidRPr="00A60596">
        <w:rPr>
          <w:rStyle w:val="eop"/>
          <w:rFonts w:ascii="Karla" w:hAnsi="Karla" w:cs="Segoe UI"/>
          <w:color w:val="535353"/>
          <w:sz w:val="20"/>
          <w:highlight w:val="yellow"/>
        </w:rPr>
        <w:t>Enter your school’s Naviance Student URL, typically: student.naviance.com/</w:t>
      </w:r>
      <w:proofErr w:type="spellStart"/>
      <w:r w:rsidRPr="00A60596">
        <w:rPr>
          <w:rStyle w:val="eop"/>
          <w:rFonts w:ascii="Karla" w:hAnsi="Karla" w:cs="Segoe UI"/>
          <w:color w:val="535353"/>
          <w:sz w:val="20"/>
          <w:highlight w:val="yellow"/>
        </w:rPr>
        <w:t>schoolalias</w:t>
      </w:r>
      <w:proofErr w:type="spellEnd"/>
    </w:p>
    <w:p w14:paraId="55D4B60B" w14:textId="77777777" w:rsidR="00DE7E4C" w:rsidRPr="00221F91" w:rsidRDefault="00DE7E4C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Navigate to your school's Naviance Student web page. </w:t>
      </w:r>
    </w:p>
    <w:p w14:paraId="5C58948B" w14:textId="77777777" w:rsidR="00DE7E4C" w:rsidRDefault="00DE7E4C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From the login page, select</w:t>
      </w:r>
      <w:r w:rsidRPr="00221F91">
        <w:rPr>
          <w:rStyle w:val="normaltextrun"/>
          <w:rFonts w:ascii="Times New Roman" w:hAnsi="Times New Roman"/>
          <w:b/>
          <w:bCs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I'm new and need to register</w:t>
      </w:r>
      <w:r w:rsidRPr="00221F91">
        <w:rPr>
          <w:rStyle w:val="normaltextrun"/>
          <w:rFonts w:ascii="Karla" w:hAnsi="Karla" w:cs="Segoe UI"/>
          <w:color w:val="535353"/>
          <w:sz w:val="20"/>
        </w:rPr>
        <w:t>. </w:t>
      </w:r>
    </w:p>
    <w:p w14:paraId="0E4967D8" w14:textId="4D42EA40" w:rsidR="00EF17F1" w:rsidRPr="00221F91" w:rsidRDefault="00EF17F1" w:rsidP="00EF17F1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 w:cs="Segoe UI"/>
          <w:color w:val="535353"/>
          <w:sz w:val="20"/>
        </w:rPr>
      </w:pPr>
      <w:r>
        <w:rPr>
          <w:rStyle w:val="normaltextrun"/>
          <w:rFonts w:ascii="Karla" w:hAnsi="Karla" w:cs="Segoe UI"/>
          <w:noProof/>
          <w:color w:val="535353"/>
          <w:sz w:val="20"/>
        </w:rPr>
        <w:drawing>
          <wp:inline distT="0" distB="0" distL="0" distR="0" wp14:anchorId="027385AB" wp14:editId="22B9CEE5">
            <wp:extent cx="4152900" cy="2981325"/>
            <wp:effectExtent l="0" t="0" r="0" b="9525"/>
            <wp:docPr id="560203643" name="Picture 560203643" descr="A screenshot of the Naviance Student log-in page calling out I'm new and need to regis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the Naviance Student log-in page calling out I'm new and need to register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color w:val="000000"/>
          <w:szCs w:val="22"/>
          <w:shd w:val="clear" w:color="auto" w:fill="FFFFFF"/>
        </w:rPr>
        <w:br/>
      </w:r>
    </w:p>
    <w:p w14:paraId="3B4E8FC9" w14:textId="77777777" w:rsidR="008272C5" w:rsidRPr="00221F91" w:rsidRDefault="008272C5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Enter your registration code in the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color w:val="535353"/>
          <w:sz w:val="20"/>
        </w:rPr>
        <w:t>Registration Code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color w:val="535353"/>
          <w:sz w:val="20"/>
        </w:rPr>
        <w:t>field and then click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Register</w:t>
      </w:r>
      <w:r w:rsidRPr="00221F91">
        <w:rPr>
          <w:rStyle w:val="normaltextrun"/>
          <w:rFonts w:ascii="Karla" w:hAnsi="Karla" w:cs="Segoe UI"/>
          <w:color w:val="535353"/>
          <w:sz w:val="20"/>
        </w:rPr>
        <w:t>. </w:t>
      </w:r>
    </w:p>
    <w:p w14:paraId="4FEEF6A6" w14:textId="77777777" w:rsidR="008272C5" w:rsidRPr="00221F91" w:rsidRDefault="008272C5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Enter a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Username</w:t>
      </w:r>
      <w:r w:rsidRPr="00221F91">
        <w:rPr>
          <w:rStyle w:val="normaltextrun"/>
          <w:rFonts w:ascii="Karla" w:hAnsi="Karla" w:cs="Segoe UI"/>
          <w:color w:val="535353"/>
          <w:sz w:val="20"/>
        </w:rPr>
        <w:t>. </w:t>
      </w:r>
    </w:p>
    <w:p w14:paraId="1D7915F9" w14:textId="77777777" w:rsidR="008272C5" w:rsidRPr="00221F91" w:rsidRDefault="008272C5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Enter a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New Password</w:t>
      </w:r>
      <w:r w:rsidRPr="00221F91">
        <w:rPr>
          <w:rStyle w:val="normaltextrun"/>
          <w:rFonts w:ascii="Karla" w:hAnsi="Karla" w:cs="Segoe UI"/>
          <w:color w:val="535353"/>
          <w:sz w:val="20"/>
        </w:rPr>
        <w:t xml:space="preserve"> and then confirm the password. </w:t>
      </w:r>
    </w:p>
    <w:p w14:paraId="494CB8DD" w14:textId="77777777" w:rsidR="008272C5" w:rsidRPr="00221F91" w:rsidRDefault="008272C5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Click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Continue</w:t>
      </w:r>
      <w:r w:rsidRPr="00221F91">
        <w:rPr>
          <w:rStyle w:val="normaltextrun"/>
          <w:rFonts w:ascii="Karla" w:hAnsi="Karla" w:cs="Segoe UI"/>
          <w:color w:val="535353"/>
          <w:sz w:val="20"/>
        </w:rPr>
        <w:t>. </w:t>
      </w:r>
    </w:p>
    <w:p w14:paraId="1F5CD419" w14:textId="77777777" w:rsidR="008272C5" w:rsidRPr="00221F91" w:rsidRDefault="008272C5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From the Naviance Student login page, click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Student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color w:val="535353"/>
          <w:sz w:val="20"/>
        </w:rPr>
        <w:t>or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Parent or Guardian</w:t>
      </w:r>
      <w:r w:rsidRPr="00221F91">
        <w:rPr>
          <w:rStyle w:val="normaltextrun"/>
          <w:rFonts w:ascii="Karla" w:hAnsi="Karla" w:cs="Segoe UI"/>
          <w:color w:val="535353"/>
          <w:sz w:val="20"/>
        </w:rPr>
        <w:t>. </w:t>
      </w:r>
    </w:p>
    <w:p w14:paraId="47418671" w14:textId="77777777" w:rsidR="008272C5" w:rsidRPr="00221F91" w:rsidRDefault="008272C5" w:rsidP="008272C5">
      <w:pPr>
        <w:pStyle w:val="NumberedList"/>
        <w:rPr>
          <w:rStyle w:val="normaltextrun"/>
          <w:rFonts w:ascii="Karla" w:hAnsi="Karla" w:cs="Segoe UI"/>
          <w:color w:val="535353"/>
          <w:sz w:val="20"/>
        </w:rPr>
      </w:pPr>
      <w:r w:rsidRPr="00221F91">
        <w:rPr>
          <w:rStyle w:val="normaltextrun"/>
          <w:rFonts w:ascii="Karla" w:hAnsi="Karla" w:cs="Segoe UI"/>
          <w:color w:val="535353"/>
          <w:sz w:val="20"/>
        </w:rPr>
        <w:t>Enter the email or username and password that you just created and then click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b/>
          <w:bCs/>
          <w:color w:val="535353"/>
          <w:sz w:val="20"/>
        </w:rPr>
        <w:t>Continue</w:t>
      </w:r>
      <w:r w:rsidRPr="00221F91">
        <w:rPr>
          <w:rStyle w:val="normaltextrun"/>
          <w:rFonts w:ascii="Times New Roman" w:hAnsi="Times New Roman"/>
          <w:color w:val="535353"/>
          <w:sz w:val="20"/>
        </w:rPr>
        <w:t> </w:t>
      </w:r>
      <w:r w:rsidRPr="00221F91">
        <w:rPr>
          <w:rStyle w:val="normaltextrun"/>
          <w:rFonts w:ascii="Karla" w:hAnsi="Karla" w:cs="Segoe UI"/>
          <w:color w:val="535353"/>
          <w:sz w:val="20"/>
        </w:rPr>
        <w:t>to log in. </w:t>
      </w:r>
    </w:p>
    <w:p w14:paraId="22EFCE40" w14:textId="77777777" w:rsidR="00A60596" w:rsidRDefault="00A60596" w:rsidP="008416A5">
      <w:pPr>
        <w:rPr>
          <w:rFonts w:ascii="Segoe UI" w:hAnsi="Segoe UI"/>
          <w:sz w:val="18"/>
          <w:szCs w:val="18"/>
        </w:rPr>
      </w:pPr>
    </w:p>
    <w:p w14:paraId="5E50E83C" w14:textId="77777777" w:rsidR="008416A5" w:rsidRPr="008416A5" w:rsidRDefault="008416A5" w:rsidP="008416A5"/>
    <w:p w14:paraId="3E440EA3" w14:textId="77777777" w:rsidR="00ED38DE" w:rsidRPr="00C63AE5" w:rsidRDefault="00ED38DE" w:rsidP="00ED38DE">
      <w:pPr>
        <w:pStyle w:val="Heading1"/>
      </w:pPr>
      <w:bookmarkStart w:id="3" w:name="_Toc173397339"/>
      <w:r>
        <w:lastRenderedPageBreak/>
        <w:t>Use Naviance Student</w:t>
      </w:r>
      <w:bookmarkEnd w:id="3"/>
    </w:p>
    <w:p w14:paraId="7EDFD09F" w14:textId="0F530894" w:rsidR="002F5260" w:rsidRDefault="00DF65B4" w:rsidP="001E0A2A">
      <w:pPr>
        <w:pStyle w:val="Heading2"/>
      </w:pPr>
      <w:bookmarkStart w:id="4" w:name="_Toc173397340"/>
      <w:r>
        <w:t xml:space="preserve">Utility </w:t>
      </w:r>
      <w:r w:rsidR="003E24E0">
        <w:t>m</w:t>
      </w:r>
      <w:r w:rsidR="001E0A2A">
        <w:t>enu</w:t>
      </w:r>
      <w:bookmarkEnd w:id="4"/>
    </w:p>
    <w:p w14:paraId="198F0DC6" w14:textId="788D61C0" w:rsidR="001E0A2A" w:rsidRDefault="00685FF5" w:rsidP="008866B8">
      <w:pPr>
        <w:ind w:left="450"/>
      </w:pPr>
      <w:r>
        <w:rPr>
          <w:noProof/>
        </w:rPr>
        <w:drawing>
          <wp:inline distT="0" distB="0" distL="0" distR="0" wp14:anchorId="62EC03B3" wp14:editId="67A1C72A">
            <wp:extent cx="2235315" cy="292115"/>
            <wp:effectExtent l="0" t="0" r="0" b="0"/>
            <wp:docPr id="104310930" name="Picture 1" descr="the utility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0930" name="Picture 1" descr="the utility menu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35315" cy="29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3B607" w14:textId="04B6C3EA" w:rsidR="00701BC6" w:rsidRPr="00403D24" w:rsidRDefault="00701BC6" w:rsidP="008866B8">
      <w:pPr>
        <w:pStyle w:val="BulletedList"/>
      </w:pPr>
      <w:r w:rsidRPr="00403D24">
        <w:t xml:space="preserve">Click the </w:t>
      </w:r>
      <w:r w:rsidR="00FB74DE" w:rsidRPr="00403D24">
        <w:rPr>
          <w:b/>
          <w:bCs/>
        </w:rPr>
        <w:t>heart</w:t>
      </w:r>
      <w:r w:rsidR="00FB74DE" w:rsidRPr="00403D24">
        <w:t xml:space="preserve"> icon to display your student’s favorite lists.</w:t>
      </w:r>
    </w:p>
    <w:p w14:paraId="2DF30A9D" w14:textId="3989BE78" w:rsidR="00FB74DE" w:rsidRDefault="000C219C" w:rsidP="008866B8">
      <w:pPr>
        <w:pStyle w:val="BulletedList"/>
      </w:pPr>
      <w:r w:rsidRPr="00082E11">
        <w:t xml:space="preserve">Click the </w:t>
      </w:r>
      <w:r w:rsidRPr="008866B8">
        <w:rPr>
          <w:b/>
          <w:bCs/>
        </w:rPr>
        <w:t>email</w:t>
      </w:r>
      <w:r w:rsidRPr="00082E11">
        <w:t xml:space="preserve"> icon </w:t>
      </w:r>
      <w:r w:rsidR="000246C2" w:rsidRPr="00082E11">
        <w:t xml:space="preserve">to </w:t>
      </w:r>
      <w:r w:rsidR="00082E11" w:rsidRPr="00082E11">
        <w:t>display email messages sent to you by your school.</w:t>
      </w:r>
    </w:p>
    <w:p w14:paraId="699DBB2B" w14:textId="437CD700" w:rsidR="00082E11" w:rsidRDefault="00082E11" w:rsidP="008866B8">
      <w:pPr>
        <w:pStyle w:val="BulletedList"/>
      </w:pPr>
      <w:r>
        <w:t xml:space="preserve">Click the </w:t>
      </w:r>
      <w:r w:rsidRPr="008866B8">
        <w:rPr>
          <w:b/>
          <w:bCs/>
        </w:rPr>
        <w:t>question mark</w:t>
      </w:r>
      <w:r>
        <w:t xml:space="preserve"> icon to display the Naviance Student Help Center.</w:t>
      </w:r>
    </w:p>
    <w:p w14:paraId="3FA2A52B" w14:textId="4FB5F180" w:rsidR="00082E11" w:rsidRDefault="00067311" w:rsidP="008866B8">
      <w:pPr>
        <w:pStyle w:val="BulletedList"/>
      </w:pPr>
      <w:r>
        <w:t xml:space="preserve">Click </w:t>
      </w:r>
      <w:r w:rsidR="00140F8B" w:rsidRPr="008866B8">
        <w:rPr>
          <w:b/>
          <w:bCs/>
        </w:rPr>
        <w:t>your</w:t>
      </w:r>
      <w:r w:rsidR="00140F8B">
        <w:t xml:space="preserve"> </w:t>
      </w:r>
      <w:r w:rsidR="00140F8B" w:rsidRPr="008866B8">
        <w:rPr>
          <w:b/>
          <w:bCs/>
        </w:rPr>
        <w:t>initial</w:t>
      </w:r>
      <w:r w:rsidR="008866B8" w:rsidRPr="008866B8">
        <w:rPr>
          <w:b/>
          <w:bCs/>
        </w:rPr>
        <w:t>s</w:t>
      </w:r>
      <w:r w:rsidR="00140F8B">
        <w:t xml:space="preserve"> to display </w:t>
      </w:r>
      <w:r w:rsidR="00B33605">
        <w:t>your account information</w:t>
      </w:r>
    </w:p>
    <w:p w14:paraId="18365AB1" w14:textId="508A3499" w:rsidR="00140F8B" w:rsidRDefault="00263DA4" w:rsidP="008866B8">
      <w:pPr>
        <w:pStyle w:val="BulletedList"/>
      </w:pPr>
      <w:r>
        <w:t xml:space="preserve">Click the </w:t>
      </w:r>
      <w:r w:rsidRPr="008866B8">
        <w:rPr>
          <w:b/>
          <w:bCs/>
        </w:rPr>
        <w:t>globe</w:t>
      </w:r>
      <w:r>
        <w:t xml:space="preserve"> icon </w:t>
      </w:r>
      <w:r w:rsidR="00CC03F4">
        <w:t xml:space="preserve">to </w:t>
      </w:r>
      <w:r w:rsidR="008866B8">
        <w:t>translate Naviance Student into over 70 languages.</w:t>
      </w:r>
    </w:p>
    <w:p w14:paraId="7583791A" w14:textId="34FD0F31" w:rsidR="00082E11" w:rsidRDefault="008866B8" w:rsidP="00701BC6">
      <w:pPr>
        <w:pStyle w:val="BulletedList"/>
      </w:pPr>
      <w:r>
        <w:t xml:space="preserve">Click </w:t>
      </w:r>
      <w:r w:rsidRPr="008866B8">
        <w:rPr>
          <w:b/>
          <w:bCs/>
        </w:rPr>
        <w:t>Log Out</w:t>
      </w:r>
      <w:r>
        <w:t xml:space="preserve"> to end your session.</w:t>
      </w:r>
    </w:p>
    <w:p w14:paraId="295A3CD1" w14:textId="2E6865AB" w:rsidR="001E0A2A" w:rsidRDefault="001E0A2A" w:rsidP="001E0A2A">
      <w:pPr>
        <w:pStyle w:val="Heading2"/>
      </w:pPr>
      <w:bookmarkStart w:id="5" w:name="_Toc173397341"/>
      <w:r>
        <w:t xml:space="preserve">Main </w:t>
      </w:r>
      <w:r w:rsidR="003E24E0">
        <w:t>m</w:t>
      </w:r>
      <w:r>
        <w:t>enu</w:t>
      </w:r>
      <w:bookmarkEnd w:id="5"/>
    </w:p>
    <w:p w14:paraId="7A20D430" w14:textId="0125FEAB" w:rsidR="009127B9" w:rsidRPr="009127B9" w:rsidRDefault="007C1484" w:rsidP="009127B9">
      <w:r>
        <w:t xml:space="preserve">The </w:t>
      </w:r>
      <w:r w:rsidR="006D685C">
        <w:t>main menu is mobile-responsive and automatically adjusts for your device</w:t>
      </w:r>
      <w:r w:rsidR="000A3CC1">
        <w:t xml:space="preserve">. </w:t>
      </w:r>
      <w:r w:rsidR="008C2EFE">
        <w:t xml:space="preserve"> </w:t>
      </w:r>
      <w:r w:rsidR="00D8588D">
        <w:t xml:space="preserve">The menu options </w:t>
      </w:r>
      <w:r w:rsidR="0089290C">
        <w:t xml:space="preserve">may </w:t>
      </w:r>
      <w:r w:rsidR="00AD450A">
        <w:t xml:space="preserve">vary based on available </w:t>
      </w:r>
      <w:r w:rsidR="004652B1">
        <w:t>sections at your school.</w:t>
      </w:r>
    </w:p>
    <w:p w14:paraId="7AB28BA4" w14:textId="5E678BA6" w:rsidR="001B5562" w:rsidRPr="001B5562" w:rsidRDefault="001B5562" w:rsidP="004652B1">
      <w:pPr>
        <w:pStyle w:val="Heading3"/>
      </w:pPr>
      <w:bookmarkStart w:id="6" w:name="_Toc173397342"/>
      <w:r>
        <w:t>Desktop</w:t>
      </w:r>
      <w:bookmarkEnd w:id="6"/>
    </w:p>
    <w:p w14:paraId="08579C02" w14:textId="49F13478" w:rsidR="002F2357" w:rsidRDefault="00520010" w:rsidP="00520010">
      <w:pPr>
        <w:jc w:val="center"/>
      </w:pPr>
      <w:r>
        <w:rPr>
          <w:noProof/>
        </w:rPr>
        <w:drawing>
          <wp:inline distT="0" distB="0" distL="0" distR="0" wp14:anchorId="4576C858" wp14:editId="59DC44C9">
            <wp:extent cx="5200917" cy="304816"/>
            <wp:effectExtent l="0" t="0" r="0" b="0"/>
            <wp:docPr id="297511894" name="Picture 1" descr="desktop menu in Naviance Stud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11894" name="Picture 1" descr="desktop menu in Naviance Studen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00917" cy="30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94A80" w14:textId="39B396A7" w:rsidR="001B5562" w:rsidRDefault="001B5562" w:rsidP="004652B1">
      <w:pPr>
        <w:pStyle w:val="Heading3"/>
      </w:pPr>
      <w:bookmarkStart w:id="7" w:name="_Toc173397343"/>
      <w:r>
        <w:t>Mobile</w:t>
      </w:r>
      <w:bookmarkEnd w:id="7"/>
    </w:p>
    <w:p w14:paraId="18815B3E" w14:textId="1781AD4C" w:rsidR="001B5562" w:rsidRPr="001B5562" w:rsidRDefault="00A420CB" w:rsidP="009127B9">
      <w:pPr>
        <w:jc w:val="center"/>
      </w:pPr>
      <w:r>
        <w:rPr>
          <w:noProof/>
        </w:rPr>
        <w:drawing>
          <wp:inline distT="0" distB="0" distL="0" distR="0" wp14:anchorId="64E1FA20" wp14:editId="0C7D93F0">
            <wp:extent cx="2286000" cy="2888328"/>
            <wp:effectExtent l="0" t="0" r="0" b="7620"/>
            <wp:docPr id="262491835" name="Picture 1" descr="Mobile menu in Naviance Stud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491835" name="Picture 1" descr="Mobile menu in Naviance Studen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88709" cy="289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4F6E0" w14:textId="7306AA96" w:rsidR="002F2357" w:rsidRDefault="002F2357" w:rsidP="002F2357">
      <w:pPr>
        <w:pStyle w:val="Heading1"/>
      </w:pPr>
      <w:bookmarkStart w:id="8" w:name="_Toc173397344"/>
      <w:r>
        <w:lastRenderedPageBreak/>
        <w:t xml:space="preserve">Naviance Student </w:t>
      </w:r>
      <w:r w:rsidR="003E24E0">
        <w:t>s</w:t>
      </w:r>
      <w:r>
        <w:t>ections</w:t>
      </w:r>
      <w:bookmarkEnd w:id="8"/>
    </w:p>
    <w:p w14:paraId="437E05D1" w14:textId="76477FE2" w:rsidR="00386FD2" w:rsidRDefault="00386FD2" w:rsidP="00386FD2">
      <w:pPr>
        <w:rPr>
          <w:rStyle w:val="eop"/>
          <w:rFonts w:ascii="Karla" w:hAnsi="Karla"/>
          <w:color w:val="535353"/>
          <w:sz w:val="20"/>
        </w:rPr>
      </w:pPr>
      <w:r>
        <w:rPr>
          <w:rStyle w:val="normaltextrun"/>
          <w:rFonts w:ascii="Karla" w:hAnsi="Karla"/>
          <w:color w:val="535353"/>
          <w:sz w:val="20"/>
        </w:rPr>
        <w:t>The following sections are available in Naviance Student based on your school’s setup.</w:t>
      </w:r>
      <w:r>
        <w:rPr>
          <w:rStyle w:val="eop"/>
          <w:rFonts w:ascii="Karla" w:hAnsi="Karla"/>
          <w:color w:val="535353"/>
          <w:sz w:val="20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8095"/>
      </w:tblGrid>
      <w:tr w:rsidR="00477254" w:rsidRPr="0069253C" w14:paraId="48483E27" w14:textId="77777777" w:rsidTr="00486261">
        <w:tc>
          <w:tcPr>
            <w:tcW w:w="2155" w:type="dxa"/>
          </w:tcPr>
          <w:p w14:paraId="7D0AA723" w14:textId="17B3DA37" w:rsidR="00477254" w:rsidRPr="0069253C" w:rsidRDefault="00477254" w:rsidP="0069253C">
            <w:pPr>
              <w:rPr>
                <w:b/>
                <w:bCs/>
              </w:rPr>
            </w:pPr>
            <w:r w:rsidRPr="0069253C">
              <w:rPr>
                <w:b/>
                <w:bCs/>
              </w:rPr>
              <w:t>Section</w:t>
            </w:r>
          </w:p>
        </w:tc>
        <w:tc>
          <w:tcPr>
            <w:tcW w:w="8095" w:type="dxa"/>
          </w:tcPr>
          <w:p w14:paraId="1CBAE0A1" w14:textId="737AC9BA" w:rsidR="00477254" w:rsidRPr="0069253C" w:rsidRDefault="00477254" w:rsidP="0069253C">
            <w:pPr>
              <w:rPr>
                <w:b/>
                <w:bCs/>
              </w:rPr>
            </w:pPr>
            <w:r w:rsidRPr="0069253C">
              <w:rPr>
                <w:b/>
                <w:bCs/>
              </w:rPr>
              <w:t>Description</w:t>
            </w:r>
          </w:p>
        </w:tc>
      </w:tr>
      <w:tr w:rsidR="00477254" w14:paraId="514ED300" w14:textId="77777777" w:rsidTr="00486261">
        <w:tc>
          <w:tcPr>
            <w:tcW w:w="2155" w:type="dxa"/>
          </w:tcPr>
          <w:p w14:paraId="16854AD1" w14:textId="6248B00A" w:rsidR="00477254" w:rsidRDefault="0069253C" w:rsidP="00386FD2">
            <w:pPr>
              <w:rPr>
                <w:szCs w:val="22"/>
              </w:rPr>
            </w:pPr>
            <w:r>
              <w:rPr>
                <w:szCs w:val="22"/>
              </w:rPr>
              <w:t>Home</w:t>
            </w:r>
          </w:p>
        </w:tc>
        <w:tc>
          <w:tcPr>
            <w:tcW w:w="8095" w:type="dxa"/>
          </w:tcPr>
          <w:p w14:paraId="1293F5F1" w14:textId="4408D3A3" w:rsidR="00477254" w:rsidRPr="004B4A6E" w:rsidRDefault="00486261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>
              <w:rPr>
                <w:rStyle w:val="normaltextrun"/>
                <w:rFonts w:ascii="Karla" w:hAnsi="Karla"/>
                <w:color w:val="535353"/>
                <w:sz w:val="20"/>
              </w:rPr>
              <w:t>Review your student’s Future Planning, information from your school, upcoming to-dos and tasks, and more.</w:t>
            </w:r>
          </w:p>
        </w:tc>
      </w:tr>
      <w:tr w:rsidR="00477254" w14:paraId="1B71E060" w14:textId="77777777" w:rsidTr="00486261">
        <w:tc>
          <w:tcPr>
            <w:tcW w:w="2155" w:type="dxa"/>
          </w:tcPr>
          <w:p w14:paraId="58018688" w14:textId="5DF6487A" w:rsidR="00477254" w:rsidRDefault="0069253C" w:rsidP="00386FD2">
            <w:pPr>
              <w:rPr>
                <w:szCs w:val="22"/>
              </w:rPr>
            </w:pPr>
            <w:r>
              <w:rPr>
                <w:szCs w:val="22"/>
              </w:rPr>
              <w:t>Self-Discovery</w:t>
            </w:r>
          </w:p>
        </w:tc>
        <w:tc>
          <w:tcPr>
            <w:tcW w:w="8095" w:type="dxa"/>
          </w:tcPr>
          <w:p w14:paraId="4D92FFF3" w14:textId="381A1A5D" w:rsidR="00477254" w:rsidRPr="004B4A6E" w:rsidRDefault="00486261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 w:rsidRPr="00D65104">
              <w:rPr>
                <w:rStyle w:val="normaltextrun"/>
                <w:rFonts w:ascii="Karla" w:hAnsi="Karla"/>
                <w:color w:val="535353"/>
                <w:sz w:val="20"/>
              </w:rPr>
              <w:t>Review</w:t>
            </w:r>
            <w:r>
              <w:rPr>
                <w:rStyle w:val="normaltextrun"/>
                <w:rFonts w:ascii="Karla" w:hAnsi="Karla"/>
                <w:color w:val="535353"/>
                <w:sz w:val="20"/>
              </w:rPr>
              <w:t xml:space="preserve"> </w:t>
            </w:r>
            <w:r w:rsidR="00DE6CB1">
              <w:rPr>
                <w:rStyle w:val="normaltextrun"/>
                <w:rFonts w:ascii="Karla" w:hAnsi="Karla"/>
                <w:color w:val="535353"/>
                <w:sz w:val="20"/>
              </w:rPr>
              <w:t>y</w:t>
            </w:r>
            <w:r w:rsidR="00DE6CB1" w:rsidRPr="004B4A6E">
              <w:rPr>
                <w:rStyle w:val="normaltextrun"/>
                <w:rFonts w:ascii="Karla" w:hAnsi="Karla"/>
                <w:color w:val="535353"/>
                <w:sz w:val="20"/>
              </w:rPr>
              <w:t>our student’s assessment results</w:t>
            </w:r>
            <w:r>
              <w:rPr>
                <w:rStyle w:val="normaltextrun"/>
                <w:rFonts w:ascii="Karla" w:hAnsi="Karla"/>
                <w:color w:val="535353"/>
                <w:sz w:val="20"/>
              </w:rPr>
              <w:t xml:space="preserve"> to learn more about them and their potential career interests.</w:t>
            </w:r>
            <w:r w:rsidRPr="004B4A6E">
              <w:rPr>
                <w:rStyle w:val="normaltextrun"/>
              </w:rPr>
              <w:t> </w:t>
            </w:r>
          </w:p>
        </w:tc>
      </w:tr>
      <w:tr w:rsidR="00477254" w14:paraId="18DBFD04" w14:textId="77777777" w:rsidTr="00486261">
        <w:tc>
          <w:tcPr>
            <w:tcW w:w="2155" w:type="dxa"/>
          </w:tcPr>
          <w:p w14:paraId="7AB98735" w14:textId="14CF7196" w:rsidR="00477254" w:rsidRDefault="0069253C" w:rsidP="00386FD2">
            <w:pPr>
              <w:rPr>
                <w:szCs w:val="22"/>
              </w:rPr>
            </w:pPr>
            <w:r>
              <w:rPr>
                <w:szCs w:val="22"/>
              </w:rPr>
              <w:t>C</w:t>
            </w:r>
            <w:r w:rsidR="00486261">
              <w:rPr>
                <w:szCs w:val="22"/>
              </w:rPr>
              <w:t>ourses</w:t>
            </w:r>
          </w:p>
        </w:tc>
        <w:tc>
          <w:tcPr>
            <w:tcW w:w="8095" w:type="dxa"/>
          </w:tcPr>
          <w:p w14:paraId="3A84EF45" w14:textId="4E95180B" w:rsidR="00477254" w:rsidRPr="004B4A6E" w:rsidRDefault="00486261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>
              <w:rPr>
                <w:rStyle w:val="normaltextrun"/>
                <w:rFonts w:ascii="Karla" w:hAnsi="Karla"/>
                <w:color w:val="535353"/>
                <w:sz w:val="20"/>
              </w:rPr>
              <w:t>Review the school’s course catalog, course plans your student has created including required credits and other important criteria, and approve course plans, if necessary.</w:t>
            </w:r>
            <w:r w:rsidRPr="004B4A6E">
              <w:rPr>
                <w:rStyle w:val="normaltextrun"/>
              </w:rPr>
              <w:t> </w:t>
            </w:r>
          </w:p>
        </w:tc>
      </w:tr>
      <w:tr w:rsidR="00477254" w14:paraId="1E51BC7B" w14:textId="77777777" w:rsidTr="00486261">
        <w:tc>
          <w:tcPr>
            <w:tcW w:w="2155" w:type="dxa"/>
          </w:tcPr>
          <w:p w14:paraId="4A8638DA" w14:textId="67C6667E" w:rsidR="00477254" w:rsidRDefault="00486261" w:rsidP="00386FD2">
            <w:pPr>
              <w:rPr>
                <w:szCs w:val="22"/>
              </w:rPr>
            </w:pPr>
            <w:r>
              <w:rPr>
                <w:szCs w:val="22"/>
              </w:rPr>
              <w:t>Careers</w:t>
            </w:r>
          </w:p>
        </w:tc>
        <w:tc>
          <w:tcPr>
            <w:tcW w:w="8095" w:type="dxa"/>
          </w:tcPr>
          <w:p w14:paraId="1A3FD817" w14:textId="19A5AEC1" w:rsidR="00477254" w:rsidRPr="004B4A6E" w:rsidRDefault="00486261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>
              <w:rPr>
                <w:rStyle w:val="normaltextrun"/>
                <w:rFonts w:ascii="Karla" w:hAnsi="Karla"/>
                <w:color w:val="535353"/>
                <w:sz w:val="20"/>
              </w:rPr>
              <w:t xml:space="preserve">Explore careers, job opportunities, and work-based learning opportunities.  Access the </w:t>
            </w:r>
            <w:proofErr w:type="spellStart"/>
            <w:r>
              <w:rPr>
                <w:rStyle w:val="normaltextrun"/>
                <w:rFonts w:ascii="Karla" w:hAnsi="Karla"/>
                <w:color w:val="535353"/>
                <w:sz w:val="20"/>
              </w:rPr>
              <w:t>Roadtrip</w:t>
            </w:r>
            <w:proofErr w:type="spellEnd"/>
            <w:r>
              <w:rPr>
                <w:rStyle w:val="normaltextrun"/>
                <w:rFonts w:ascii="Karla" w:hAnsi="Karla"/>
                <w:color w:val="535353"/>
                <w:sz w:val="20"/>
              </w:rPr>
              <w:t xml:space="preserve"> Nation video archive to learn how leaders have turned their passions into their life work, and review a list of your student’s favorite careers, clusters, and </w:t>
            </w:r>
            <w:r w:rsidR="009126F5">
              <w:rPr>
                <w:rStyle w:val="normaltextrun"/>
                <w:rFonts w:ascii="Karla" w:hAnsi="Karla"/>
                <w:color w:val="535353"/>
                <w:sz w:val="20"/>
              </w:rPr>
              <w:t>s</w:t>
            </w:r>
            <w:r w:rsidR="009126F5" w:rsidRPr="009126F5">
              <w:rPr>
                <w:rStyle w:val="normaltextrun"/>
                <w:rFonts w:ascii="Karla" w:hAnsi="Karla"/>
                <w:color w:val="535353"/>
                <w:sz w:val="20"/>
              </w:rPr>
              <w:t>ub-clusters</w:t>
            </w:r>
            <w:r>
              <w:rPr>
                <w:rStyle w:val="normaltextrun"/>
                <w:rFonts w:ascii="Karla" w:hAnsi="Karla"/>
                <w:color w:val="535353"/>
                <w:sz w:val="20"/>
              </w:rPr>
              <w:t>.</w:t>
            </w:r>
            <w:r w:rsidRPr="004B4A6E">
              <w:rPr>
                <w:rStyle w:val="normaltextrun"/>
              </w:rPr>
              <w:t> </w:t>
            </w:r>
          </w:p>
        </w:tc>
      </w:tr>
      <w:tr w:rsidR="00477254" w14:paraId="088EDBB2" w14:textId="77777777" w:rsidTr="00486261">
        <w:tc>
          <w:tcPr>
            <w:tcW w:w="2155" w:type="dxa"/>
          </w:tcPr>
          <w:p w14:paraId="40B87128" w14:textId="6063453A" w:rsidR="00477254" w:rsidRDefault="00486261" w:rsidP="00386FD2">
            <w:pPr>
              <w:rPr>
                <w:szCs w:val="22"/>
              </w:rPr>
            </w:pPr>
            <w:r>
              <w:rPr>
                <w:szCs w:val="22"/>
              </w:rPr>
              <w:t>Colleges</w:t>
            </w:r>
          </w:p>
        </w:tc>
        <w:tc>
          <w:tcPr>
            <w:tcW w:w="8095" w:type="dxa"/>
          </w:tcPr>
          <w:p w14:paraId="7ED9E764" w14:textId="3D561755" w:rsidR="00477254" w:rsidRPr="004B4A6E" w:rsidRDefault="00486261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>
              <w:rPr>
                <w:rStyle w:val="normaltextrun"/>
                <w:rFonts w:ascii="Karla" w:hAnsi="Karla"/>
                <w:color w:val="535353"/>
                <w:sz w:val="20"/>
              </w:rPr>
              <w:t>Search for and discover college possibilities. Review your student’s list of colleges they are thinking about and those to which they are applying. </w:t>
            </w:r>
            <w:r w:rsidRPr="004B4A6E">
              <w:rPr>
                <w:rStyle w:val="normaltextrun"/>
              </w:rPr>
              <w:t> </w:t>
            </w:r>
          </w:p>
        </w:tc>
      </w:tr>
      <w:tr w:rsidR="00477254" w14:paraId="401EEB1C" w14:textId="77777777" w:rsidTr="00486261">
        <w:tc>
          <w:tcPr>
            <w:tcW w:w="2155" w:type="dxa"/>
          </w:tcPr>
          <w:p w14:paraId="6B8EF296" w14:textId="006B5208" w:rsidR="00477254" w:rsidRDefault="00486261" w:rsidP="00386FD2">
            <w:pPr>
              <w:rPr>
                <w:szCs w:val="22"/>
              </w:rPr>
            </w:pPr>
            <w:r>
              <w:rPr>
                <w:szCs w:val="22"/>
              </w:rPr>
              <w:t>Planner</w:t>
            </w:r>
          </w:p>
        </w:tc>
        <w:tc>
          <w:tcPr>
            <w:tcW w:w="8095" w:type="dxa"/>
          </w:tcPr>
          <w:p w14:paraId="65FD43CD" w14:textId="45EEF93B" w:rsidR="00477254" w:rsidRPr="004B4A6E" w:rsidRDefault="00486261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>
              <w:rPr>
                <w:rStyle w:val="normaltextrun"/>
                <w:rFonts w:ascii="Karla" w:hAnsi="Karla"/>
                <w:color w:val="535353"/>
                <w:sz w:val="20"/>
              </w:rPr>
              <w:t>Review your student’s goals, to-dos, and tasks assigned by the school.</w:t>
            </w:r>
            <w:r w:rsidRPr="004B4A6E">
              <w:rPr>
                <w:rStyle w:val="normaltextrun"/>
              </w:rPr>
              <w:t> </w:t>
            </w:r>
          </w:p>
        </w:tc>
      </w:tr>
      <w:tr w:rsidR="00A420CB" w14:paraId="4056EDBE" w14:textId="77777777" w:rsidTr="00486261">
        <w:tc>
          <w:tcPr>
            <w:tcW w:w="2155" w:type="dxa"/>
          </w:tcPr>
          <w:p w14:paraId="3514ACB9" w14:textId="3645C400" w:rsidR="00A420CB" w:rsidRDefault="00A420CB" w:rsidP="00386FD2">
            <w:pPr>
              <w:rPr>
                <w:szCs w:val="22"/>
              </w:rPr>
            </w:pPr>
            <w:r>
              <w:rPr>
                <w:szCs w:val="22"/>
              </w:rPr>
              <w:t>Planner 2.0</w:t>
            </w:r>
          </w:p>
        </w:tc>
        <w:tc>
          <w:tcPr>
            <w:tcW w:w="8095" w:type="dxa"/>
          </w:tcPr>
          <w:p w14:paraId="7532FE69" w14:textId="2A63995D" w:rsidR="00A420CB" w:rsidRDefault="00A420CB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>
              <w:rPr>
                <w:rStyle w:val="normaltextrun"/>
                <w:rFonts w:ascii="Karla" w:hAnsi="Karla"/>
                <w:color w:val="535353"/>
                <w:sz w:val="20"/>
              </w:rPr>
              <w:t>R</w:t>
            </w:r>
            <w:r w:rsidRPr="004B4A6E">
              <w:rPr>
                <w:rStyle w:val="normaltextrun"/>
                <w:rFonts w:ascii="Karla" w:hAnsi="Karla"/>
                <w:color w:val="535353"/>
                <w:sz w:val="20"/>
              </w:rPr>
              <w:t xml:space="preserve">eview your student’s </w:t>
            </w:r>
            <w:r w:rsidR="008E4945" w:rsidRPr="004B4A6E">
              <w:rPr>
                <w:rStyle w:val="normaltextrun"/>
                <w:rFonts w:ascii="Karla" w:hAnsi="Karla"/>
                <w:color w:val="535353"/>
                <w:sz w:val="20"/>
              </w:rPr>
              <w:t>goals assigned by the school.</w:t>
            </w:r>
          </w:p>
        </w:tc>
      </w:tr>
      <w:tr w:rsidR="00631E75" w14:paraId="4399875D" w14:textId="77777777" w:rsidTr="00486261">
        <w:tc>
          <w:tcPr>
            <w:tcW w:w="2155" w:type="dxa"/>
          </w:tcPr>
          <w:p w14:paraId="63461B5C" w14:textId="1055384C" w:rsidR="00631E75" w:rsidRDefault="00631E75" w:rsidP="00386FD2">
            <w:pPr>
              <w:rPr>
                <w:szCs w:val="22"/>
              </w:rPr>
            </w:pPr>
            <w:r>
              <w:rPr>
                <w:szCs w:val="22"/>
              </w:rPr>
              <w:t>About me</w:t>
            </w:r>
          </w:p>
        </w:tc>
        <w:tc>
          <w:tcPr>
            <w:tcW w:w="8095" w:type="dxa"/>
          </w:tcPr>
          <w:p w14:paraId="13948406" w14:textId="4C506958" w:rsidR="00631E75" w:rsidRDefault="00884023" w:rsidP="00386FD2">
            <w:pPr>
              <w:rPr>
                <w:rStyle w:val="normaltextrun"/>
                <w:rFonts w:ascii="Karla" w:hAnsi="Karla"/>
                <w:color w:val="535353"/>
                <w:sz w:val="20"/>
              </w:rPr>
            </w:pPr>
            <w:r w:rsidRPr="004B4A6E">
              <w:rPr>
                <w:rStyle w:val="normaltextrun"/>
                <w:rFonts w:ascii="Karla" w:hAnsi="Karla"/>
                <w:color w:val="535353"/>
                <w:sz w:val="20"/>
              </w:rPr>
              <w:t xml:space="preserve">Review your </w:t>
            </w:r>
            <w:r w:rsidR="00763473" w:rsidRPr="004B4A6E">
              <w:rPr>
                <w:rStyle w:val="normaltextrun"/>
                <w:rFonts w:ascii="Karla" w:hAnsi="Karla"/>
                <w:color w:val="535353"/>
                <w:sz w:val="20"/>
              </w:rPr>
              <w:t>student’s</w:t>
            </w:r>
            <w:r w:rsidRPr="004B4A6E">
              <w:rPr>
                <w:rStyle w:val="normaltextrun"/>
                <w:rFonts w:ascii="Karla" w:hAnsi="Karla"/>
                <w:color w:val="535353"/>
                <w:sz w:val="20"/>
              </w:rPr>
              <w:t xml:space="preserve"> resume, portfolio, journal entries, </w:t>
            </w:r>
            <w:r w:rsidR="00763473" w:rsidRPr="004B4A6E">
              <w:rPr>
                <w:rStyle w:val="normaltextrun"/>
                <w:rFonts w:ascii="Karla" w:hAnsi="Karla"/>
                <w:color w:val="535353"/>
                <w:sz w:val="20"/>
              </w:rPr>
              <w:t xml:space="preserve">documents </w:t>
            </w:r>
            <w:r w:rsidR="005F7CFA" w:rsidRPr="004B4A6E">
              <w:rPr>
                <w:rStyle w:val="normaltextrun"/>
                <w:rFonts w:ascii="Karla" w:hAnsi="Karla"/>
                <w:color w:val="535353"/>
                <w:sz w:val="20"/>
              </w:rPr>
              <w:t>shared by the school</w:t>
            </w:r>
            <w:r w:rsidR="00DE6227" w:rsidRPr="004B4A6E">
              <w:rPr>
                <w:rStyle w:val="normaltextrun"/>
                <w:rFonts w:ascii="Karla" w:hAnsi="Karla"/>
                <w:color w:val="535353"/>
                <w:sz w:val="20"/>
              </w:rPr>
              <w:t xml:space="preserve"> </w:t>
            </w:r>
            <w:r w:rsidR="00763473" w:rsidRPr="004B4A6E">
              <w:rPr>
                <w:rStyle w:val="normaltextrun"/>
                <w:rFonts w:ascii="Karla" w:hAnsi="Karla"/>
                <w:color w:val="535353"/>
                <w:sz w:val="20"/>
              </w:rPr>
              <w:t>including the Student Readiness Report, and more.</w:t>
            </w:r>
          </w:p>
        </w:tc>
      </w:tr>
    </w:tbl>
    <w:p w14:paraId="1017C047" w14:textId="77777777" w:rsidR="00477254" w:rsidRDefault="00477254" w:rsidP="00386FD2">
      <w:pPr>
        <w:rPr>
          <w:szCs w:val="22"/>
        </w:rPr>
      </w:pPr>
    </w:p>
    <w:p w14:paraId="34BCB0AD" w14:textId="77777777" w:rsidR="00386FD2" w:rsidRPr="00386FD2" w:rsidRDefault="00386FD2" w:rsidP="00386FD2"/>
    <w:p w14:paraId="6B4F1A0D" w14:textId="3DC7B232" w:rsidR="002F2357" w:rsidRDefault="002F2357" w:rsidP="002F2357">
      <w:pPr>
        <w:pStyle w:val="Heading1"/>
      </w:pPr>
      <w:bookmarkStart w:id="9" w:name="_Toc173397345"/>
      <w:r>
        <w:lastRenderedPageBreak/>
        <w:t xml:space="preserve">Parent and </w:t>
      </w:r>
      <w:r w:rsidR="003E24E0">
        <w:t>g</w:t>
      </w:r>
      <w:r>
        <w:t xml:space="preserve">uardian </w:t>
      </w:r>
      <w:r w:rsidR="003E24E0">
        <w:t>a</w:t>
      </w:r>
      <w:r>
        <w:t>ctions in Naviance Student</w:t>
      </w:r>
      <w:bookmarkEnd w:id="9"/>
      <w:r>
        <w:t xml:space="preserve"> </w:t>
      </w:r>
    </w:p>
    <w:p w14:paraId="2DF0A8E3" w14:textId="1FCA7A4B" w:rsidR="00851CA4" w:rsidRDefault="00211932" w:rsidP="000131BA">
      <w:pPr>
        <w:pStyle w:val="Heading2"/>
      </w:pPr>
      <w:bookmarkStart w:id="10" w:name="_Toc173397346"/>
      <w:r>
        <w:t xml:space="preserve">Add a </w:t>
      </w:r>
      <w:r w:rsidR="003E24E0">
        <w:t>c</w:t>
      </w:r>
      <w:r>
        <w:t>ollege to</w:t>
      </w:r>
      <w:r w:rsidR="003E24E0">
        <w:t xml:space="preserve"> y</w:t>
      </w:r>
      <w:r>
        <w:t xml:space="preserve">our </w:t>
      </w:r>
      <w:r w:rsidR="003E24E0">
        <w:t>s</w:t>
      </w:r>
      <w:r>
        <w:t>tudent’s Colleges I’m Thinking About List</w:t>
      </w:r>
      <w:bookmarkEnd w:id="10"/>
    </w:p>
    <w:p w14:paraId="39903A1E" w14:textId="77777777" w:rsidR="005728B4" w:rsidRDefault="005728B4" w:rsidP="005728B4">
      <w:pPr>
        <w:pStyle w:val="NumberedList"/>
        <w:numPr>
          <w:ilvl w:val="0"/>
          <w:numId w:val="13"/>
        </w:numPr>
        <w:rPr>
          <w:rStyle w:val="normaltextrun"/>
          <w:rFonts w:ascii="Karla" w:hAnsi="Karla"/>
          <w:color w:val="535353"/>
          <w:sz w:val="20"/>
        </w:rPr>
      </w:pPr>
      <w:r w:rsidRPr="005728B4">
        <w:rPr>
          <w:rStyle w:val="normaltextrun"/>
          <w:rFonts w:ascii="Karla" w:hAnsi="Karla"/>
          <w:color w:val="535353"/>
          <w:sz w:val="20"/>
        </w:rPr>
        <w:t>Select </w:t>
      </w:r>
      <w:r w:rsidRPr="005728B4">
        <w:rPr>
          <w:rStyle w:val="normaltextrun"/>
          <w:rFonts w:ascii="Karla" w:hAnsi="Karla"/>
          <w:b/>
          <w:bCs/>
          <w:color w:val="535353"/>
          <w:sz w:val="20"/>
        </w:rPr>
        <w:t>Colleges</w:t>
      </w:r>
      <w:r w:rsidRPr="005728B4">
        <w:rPr>
          <w:rStyle w:val="normaltextrun"/>
          <w:rFonts w:ascii="Karla" w:hAnsi="Karla"/>
          <w:color w:val="535353"/>
          <w:sz w:val="20"/>
        </w:rPr>
        <w:t> and then select </w:t>
      </w:r>
      <w:r w:rsidRPr="005728B4">
        <w:rPr>
          <w:rStyle w:val="normaltextrun"/>
          <w:rFonts w:ascii="Karla" w:hAnsi="Karla"/>
          <w:b/>
          <w:bCs/>
          <w:color w:val="535353"/>
          <w:sz w:val="20"/>
        </w:rPr>
        <w:t>Colleges I'm Thinking About</w:t>
      </w:r>
      <w:r w:rsidRPr="005728B4">
        <w:rPr>
          <w:rStyle w:val="normaltextrun"/>
          <w:rFonts w:ascii="Karla" w:hAnsi="Karla"/>
          <w:color w:val="535353"/>
          <w:sz w:val="20"/>
        </w:rPr>
        <w:t>.</w:t>
      </w:r>
    </w:p>
    <w:p w14:paraId="3AAD0208" w14:textId="23392EE7" w:rsidR="002D4342" w:rsidRPr="005728B4" w:rsidRDefault="002D4342" w:rsidP="002D4342">
      <w:pPr>
        <w:pStyle w:val="NumberedList"/>
        <w:numPr>
          <w:ilvl w:val="0"/>
          <w:numId w:val="0"/>
        </w:numPr>
        <w:rPr>
          <w:rStyle w:val="normaltextrun"/>
          <w:rFonts w:ascii="Karla" w:hAnsi="Karla"/>
          <w:color w:val="535353"/>
          <w:sz w:val="20"/>
        </w:rPr>
      </w:pPr>
      <w:r>
        <w:rPr>
          <w:noProof/>
        </w:rPr>
        <w:drawing>
          <wp:inline distT="0" distB="0" distL="0" distR="0" wp14:anchorId="63C92AC2" wp14:editId="7757CFA5">
            <wp:extent cx="6324600" cy="1928201"/>
            <wp:effectExtent l="0" t="0" r="0" b="0"/>
            <wp:docPr id="1635573750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573750" name="Picture 1" descr="A screenshot of a computer&#10;&#10;Description automatically generated with low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29990" cy="192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59BED" w14:textId="29957709" w:rsidR="005728B4" w:rsidRDefault="005728B4" w:rsidP="005728B4">
      <w:pPr>
        <w:pStyle w:val="NumberedList"/>
        <w:numPr>
          <w:ilvl w:val="0"/>
          <w:numId w:val="13"/>
        </w:numPr>
        <w:rPr>
          <w:rStyle w:val="normaltextrun"/>
          <w:rFonts w:ascii="Karla" w:hAnsi="Karla"/>
          <w:color w:val="535353"/>
          <w:sz w:val="20"/>
        </w:rPr>
      </w:pPr>
      <w:r w:rsidRPr="005728B4">
        <w:rPr>
          <w:rStyle w:val="normaltextrun"/>
          <w:rFonts w:ascii="Karla" w:hAnsi="Karla"/>
          <w:color w:val="535353"/>
          <w:sz w:val="20"/>
        </w:rPr>
        <w:t>Click </w:t>
      </w:r>
      <w:r w:rsidRPr="005728B4">
        <w:rPr>
          <w:rStyle w:val="normaltextrun"/>
          <w:rFonts w:ascii="Karla" w:hAnsi="Karla"/>
          <w:b/>
          <w:bCs/>
          <w:color w:val="535353"/>
          <w:sz w:val="20"/>
        </w:rPr>
        <w:t xml:space="preserve">Add </w:t>
      </w:r>
      <w:r w:rsidR="00A051F6">
        <w:rPr>
          <w:rStyle w:val="normaltextrun"/>
          <w:rFonts w:ascii="Karla" w:hAnsi="Karla"/>
          <w:b/>
          <w:bCs/>
          <w:color w:val="535353"/>
          <w:sz w:val="20"/>
        </w:rPr>
        <w:t>Colleges</w:t>
      </w:r>
      <w:r w:rsidRPr="005728B4">
        <w:rPr>
          <w:rStyle w:val="normaltextrun"/>
          <w:rFonts w:ascii="Karla" w:hAnsi="Karla"/>
          <w:b/>
          <w:bCs/>
          <w:color w:val="535353"/>
          <w:sz w:val="20"/>
        </w:rPr>
        <w:t xml:space="preserve"> to List</w:t>
      </w:r>
      <w:r w:rsidRPr="005728B4">
        <w:rPr>
          <w:rStyle w:val="normaltextrun"/>
          <w:rFonts w:ascii="Karla" w:hAnsi="Karla"/>
          <w:color w:val="535353"/>
          <w:sz w:val="20"/>
        </w:rPr>
        <w:t>.</w:t>
      </w:r>
    </w:p>
    <w:p w14:paraId="581268D5" w14:textId="6F8D383E" w:rsidR="00DC0EE9" w:rsidRPr="005728B4" w:rsidRDefault="00DC0EE9" w:rsidP="00DC0EE9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/>
          <w:color w:val="535353"/>
          <w:sz w:val="20"/>
        </w:rPr>
      </w:pPr>
      <w:r>
        <w:rPr>
          <w:noProof/>
        </w:rPr>
        <w:drawing>
          <wp:inline distT="0" distB="0" distL="0" distR="0" wp14:anchorId="17B390F8" wp14:editId="5ECD4A0A">
            <wp:extent cx="2616334" cy="2051155"/>
            <wp:effectExtent l="0" t="0" r="0" b="6350"/>
            <wp:docPr id="2028574877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574877" name="Picture 1" descr="A screenshot of a computer&#10;&#10;Description automatically generated with low confidenc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16334" cy="20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BD099" w14:textId="77777777" w:rsidR="005728B4" w:rsidRDefault="005728B4" w:rsidP="005728B4">
      <w:pPr>
        <w:pStyle w:val="NumberedList"/>
        <w:numPr>
          <w:ilvl w:val="0"/>
          <w:numId w:val="13"/>
        </w:numPr>
        <w:rPr>
          <w:rStyle w:val="normaltextrun"/>
          <w:rFonts w:ascii="Karla" w:hAnsi="Karla"/>
          <w:color w:val="535353"/>
          <w:sz w:val="20"/>
        </w:rPr>
      </w:pPr>
      <w:r w:rsidRPr="005728B4">
        <w:rPr>
          <w:rStyle w:val="normaltextrun"/>
          <w:rFonts w:ascii="Karla" w:hAnsi="Karla"/>
          <w:color w:val="535353"/>
          <w:sz w:val="20"/>
        </w:rPr>
        <w:t>Use the lookup tools to search for colleges.</w:t>
      </w:r>
    </w:p>
    <w:p w14:paraId="43068E16" w14:textId="2E38C453" w:rsidR="00451054" w:rsidRDefault="00451054" w:rsidP="00451054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/>
          <w:color w:val="535353"/>
          <w:sz w:val="20"/>
        </w:rPr>
      </w:pPr>
      <w:r>
        <w:rPr>
          <w:noProof/>
        </w:rPr>
        <w:drawing>
          <wp:inline distT="0" distB="0" distL="0" distR="0" wp14:anchorId="52D07274" wp14:editId="52543F62">
            <wp:extent cx="2547747" cy="1447586"/>
            <wp:effectExtent l="0" t="0" r="5080" b="635"/>
            <wp:docPr id="1369170692" name="Picture 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70692" name="Picture 1" descr="A screenshot of a computer&#10;&#10;Description automatically generated with low confidenc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58238" cy="1453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6943" w14:textId="77777777" w:rsidR="003F0417" w:rsidRDefault="003F0417" w:rsidP="00451054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/>
          <w:color w:val="535353"/>
          <w:sz w:val="20"/>
        </w:rPr>
      </w:pPr>
    </w:p>
    <w:p w14:paraId="1C0957B6" w14:textId="77777777" w:rsidR="003F0417" w:rsidRDefault="003F0417" w:rsidP="00451054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/>
          <w:color w:val="535353"/>
          <w:sz w:val="20"/>
        </w:rPr>
      </w:pPr>
    </w:p>
    <w:p w14:paraId="33E31238" w14:textId="77777777" w:rsidR="003F0417" w:rsidRPr="005728B4" w:rsidRDefault="003F0417" w:rsidP="00451054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/>
          <w:color w:val="535353"/>
          <w:sz w:val="20"/>
        </w:rPr>
      </w:pPr>
    </w:p>
    <w:p w14:paraId="57B5E594" w14:textId="22583AB3" w:rsidR="005728B4" w:rsidRDefault="005728B4" w:rsidP="005728B4">
      <w:pPr>
        <w:pStyle w:val="NumberedList"/>
        <w:numPr>
          <w:ilvl w:val="0"/>
          <w:numId w:val="13"/>
        </w:numPr>
        <w:rPr>
          <w:rStyle w:val="normaltextrun"/>
          <w:rFonts w:ascii="Karla" w:hAnsi="Karla"/>
          <w:color w:val="535353"/>
          <w:sz w:val="20"/>
        </w:rPr>
      </w:pPr>
      <w:r w:rsidRPr="005728B4">
        <w:rPr>
          <w:rStyle w:val="normaltextrun"/>
          <w:rFonts w:ascii="Karla" w:hAnsi="Karla"/>
          <w:color w:val="535353"/>
          <w:sz w:val="20"/>
        </w:rPr>
        <w:lastRenderedPageBreak/>
        <w:t>Click the </w:t>
      </w:r>
      <w:r w:rsidRPr="005728B4">
        <w:rPr>
          <w:rStyle w:val="normaltextrun"/>
          <w:rFonts w:ascii="Karla" w:hAnsi="Karla"/>
          <w:b/>
          <w:bCs/>
          <w:color w:val="535353"/>
          <w:sz w:val="20"/>
        </w:rPr>
        <w:t>heart</w:t>
      </w:r>
      <w:r w:rsidRPr="005728B4">
        <w:rPr>
          <w:rStyle w:val="normaltextrun"/>
          <w:rFonts w:ascii="Karla" w:hAnsi="Karla"/>
          <w:color w:val="535353"/>
          <w:sz w:val="20"/>
        </w:rPr>
        <w:t> icon for the selected college to add it to your list.</w:t>
      </w:r>
      <w:r w:rsidR="00CD5D20">
        <w:rPr>
          <w:rStyle w:val="normaltextrun"/>
          <w:rFonts w:ascii="Karla" w:hAnsi="Karla"/>
          <w:color w:val="535353"/>
          <w:sz w:val="20"/>
        </w:rPr>
        <w:t xml:space="preserve"> Alternatively, select multiple colleges and click </w:t>
      </w:r>
      <w:r w:rsidR="0032634B" w:rsidRPr="0032634B">
        <w:rPr>
          <w:rStyle w:val="normaltextrun"/>
          <w:rFonts w:ascii="Karla" w:hAnsi="Karla"/>
          <w:b/>
          <w:bCs/>
          <w:color w:val="535353"/>
          <w:sz w:val="20"/>
        </w:rPr>
        <w:t>Favorite</w:t>
      </w:r>
      <w:r w:rsidR="0032634B">
        <w:rPr>
          <w:rStyle w:val="normaltextrun"/>
          <w:rFonts w:ascii="Karla" w:hAnsi="Karla"/>
          <w:color w:val="535353"/>
          <w:sz w:val="20"/>
        </w:rPr>
        <w:t>.</w:t>
      </w:r>
    </w:p>
    <w:p w14:paraId="12BCE175" w14:textId="2B5BECD9" w:rsidR="009B10A7" w:rsidRDefault="009B10A7" w:rsidP="009B10A7">
      <w:pPr>
        <w:pStyle w:val="NumberedList"/>
        <w:numPr>
          <w:ilvl w:val="0"/>
          <w:numId w:val="0"/>
        </w:numPr>
        <w:jc w:val="center"/>
        <w:rPr>
          <w:rStyle w:val="normaltextrun"/>
          <w:rFonts w:ascii="Karla" w:hAnsi="Karla"/>
          <w:color w:val="535353"/>
          <w:sz w:val="20"/>
        </w:rPr>
      </w:pPr>
      <w:r>
        <w:rPr>
          <w:noProof/>
        </w:rPr>
        <w:drawing>
          <wp:inline distT="0" distB="0" distL="0" distR="0" wp14:anchorId="0099F7FC" wp14:editId="2DCB2609">
            <wp:extent cx="5886433" cy="3660374"/>
            <wp:effectExtent l="0" t="0" r="635" b="0"/>
            <wp:docPr id="1168064353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64353" name="Picture 1" descr="A screenshot of a computer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88310" cy="366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B3A5C" w14:textId="49DF6205" w:rsidR="009B10A7" w:rsidRDefault="009B10A7" w:rsidP="005728B4">
      <w:pPr>
        <w:pStyle w:val="NumberedList"/>
        <w:numPr>
          <w:ilvl w:val="0"/>
          <w:numId w:val="13"/>
        </w:numPr>
        <w:rPr>
          <w:rStyle w:val="normaltextrun"/>
          <w:rFonts w:ascii="Karla" w:hAnsi="Karla"/>
          <w:color w:val="535353"/>
          <w:sz w:val="20"/>
        </w:rPr>
      </w:pPr>
      <w:r>
        <w:rPr>
          <w:rStyle w:val="normaltextrun"/>
          <w:rFonts w:ascii="Karla" w:hAnsi="Karla"/>
          <w:color w:val="535353"/>
          <w:sz w:val="20"/>
          <w:shd w:val="clear" w:color="auto" w:fill="FFFFFF"/>
        </w:rPr>
        <w:t xml:space="preserve">Select </w:t>
      </w:r>
      <w:r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Colleges</w:t>
      </w:r>
      <w:r>
        <w:rPr>
          <w:rStyle w:val="normaltextrun"/>
          <w:rFonts w:ascii="Karla" w:hAnsi="Karla"/>
          <w:color w:val="535353"/>
          <w:sz w:val="20"/>
          <w:shd w:val="clear" w:color="auto" w:fill="FFFFFF"/>
        </w:rPr>
        <w:t xml:space="preserve"> and then choose </w:t>
      </w:r>
      <w:r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Colleges I’m Thinking About</w:t>
      </w:r>
      <w:r>
        <w:rPr>
          <w:rStyle w:val="normaltextrun"/>
          <w:rFonts w:ascii="Karla" w:hAnsi="Karla"/>
          <w:color w:val="535353"/>
          <w:sz w:val="20"/>
          <w:shd w:val="clear" w:color="auto" w:fill="FFFFFF"/>
        </w:rPr>
        <w:t xml:space="preserve"> to review the colleges you favorited.</w:t>
      </w:r>
    </w:p>
    <w:p w14:paraId="1841848C" w14:textId="6C524605" w:rsidR="00F03906" w:rsidRPr="00ED0FBD" w:rsidRDefault="00AD08FF" w:rsidP="00ED0FBD">
      <w:pPr>
        <w:pStyle w:val="NumberedList"/>
        <w:numPr>
          <w:ilvl w:val="0"/>
          <w:numId w:val="0"/>
        </w:numPr>
        <w:jc w:val="center"/>
        <w:rPr>
          <w:rFonts w:ascii="Karla" w:hAnsi="Karla"/>
          <w:color w:val="535353"/>
          <w:sz w:val="20"/>
        </w:rPr>
      </w:pPr>
      <w:r>
        <w:rPr>
          <w:noProof/>
        </w:rPr>
        <w:drawing>
          <wp:inline distT="0" distB="0" distL="0" distR="0" wp14:anchorId="63200EDB" wp14:editId="42250C97">
            <wp:extent cx="5905500" cy="2215426"/>
            <wp:effectExtent l="0" t="0" r="0" b="0"/>
            <wp:docPr id="353168499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168499" name="Picture 1" descr="A screenshot of a computer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0173" cy="222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3E92" w14:textId="77777777" w:rsidR="00ED0FBD" w:rsidRDefault="00ED0FBD">
      <w:pPr>
        <w:spacing w:before="0" w:after="0"/>
        <w:rPr>
          <w:b/>
          <w:sz w:val="32"/>
        </w:rPr>
      </w:pPr>
      <w:r>
        <w:br w:type="page"/>
      </w:r>
    </w:p>
    <w:p w14:paraId="4853AB08" w14:textId="0D3210CD" w:rsidR="00211932" w:rsidRDefault="000131BA" w:rsidP="000131BA">
      <w:pPr>
        <w:pStyle w:val="Heading2"/>
      </w:pPr>
      <w:bookmarkStart w:id="11" w:name="_Toc173397347"/>
      <w:r>
        <w:lastRenderedPageBreak/>
        <w:t xml:space="preserve">Access and </w:t>
      </w:r>
      <w:r w:rsidR="003E24E0">
        <w:t>e</w:t>
      </w:r>
      <w:r>
        <w:t xml:space="preserve">dit </w:t>
      </w:r>
      <w:r w:rsidR="003E24E0">
        <w:t>a</w:t>
      </w:r>
      <w:r>
        <w:t xml:space="preserve">ccount </w:t>
      </w:r>
      <w:r w:rsidR="003E24E0">
        <w:t>i</w:t>
      </w:r>
      <w:r>
        <w:t>nformation</w:t>
      </w:r>
      <w:bookmarkEnd w:id="11"/>
    </w:p>
    <w:p w14:paraId="7CD57AA8" w14:textId="3247A496" w:rsidR="001D2CA5" w:rsidRPr="001D2CA5" w:rsidRDefault="003E24E0" w:rsidP="66C1FABA">
      <w:pPr>
        <w:pStyle w:val="NormalWeb"/>
        <w:shd w:val="clear" w:color="auto" w:fill="FFFFFF" w:themeFill="background1"/>
        <w:spacing w:before="150" w:beforeAutospacing="0" w:after="0" w:afterAutospacing="0"/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</w:pPr>
      <w:r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S</w:t>
      </w:r>
      <w:r w:rsidR="001D2CA5"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elect </w:t>
      </w:r>
      <w:r w:rsidR="001D2CA5" w:rsidRPr="001D2CA5">
        <w:rPr>
          <w:rStyle w:val="normaltextrun"/>
          <w:rFonts w:ascii="Karla" w:hAnsi="Karla"/>
          <w:b/>
          <w:bCs/>
          <w:color w:val="535353"/>
          <w:sz w:val="20"/>
          <w:szCs w:val="20"/>
          <w:shd w:val="clear" w:color="auto" w:fill="FFFFFF"/>
        </w:rPr>
        <w:t>My Account</w:t>
      </w:r>
      <w:r w:rsidR="001D2CA5"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 to display </w:t>
      </w:r>
      <w:r w:rsidR="001D2CA5" w:rsidRPr="00D25280">
        <w:rPr>
          <w:rStyle w:val="normaltextrun"/>
          <w:rFonts w:ascii="Karla" w:hAnsi="Karla"/>
          <w:b/>
          <w:bCs/>
          <w:color w:val="535353"/>
          <w:sz w:val="20"/>
          <w:szCs w:val="20"/>
          <w:shd w:val="clear" w:color="auto" w:fill="FFFFFF"/>
        </w:rPr>
        <w:t>General</w:t>
      </w:r>
      <w:r w:rsidR="001D2CA5"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, </w:t>
      </w:r>
      <w:r w:rsidR="001D2CA5" w:rsidRPr="00D25280">
        <w:rPr>
          <w:rStyle w:val="normaltextrun"/>
          <w:rFonts w:ascii="Karla" w:hAnsi="Karla"/>
          <w:b/>
          <w:bCs/>
          <w:color w:val="535353"/>
          <w:sz w:val="20"/>
          <w:szCs w:val="20"/>
          <w:shd w:val="clear" w:color="auto" w:fill="FFFFFF"/>
        </w:rPr>
        <w:t>Parent and Guardian</w:t>
      </w:r>
      <w:r w:rsidR="001D2CA5"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, and </w:t>
      </w:r>
      <w:r w:rsidR="001D2CA5" w:rsidRPr="00D25280">
        <w:rPr>
          <w:rStyle w:val="normaltextrun"/>
          <w:rFonts w:ascii="Karla" w:hAnsi="Karla"/>
          <w:b/>
          <w:bCs/>
          <w:color w:val="535353"/>
          <w:sz w:val="20"/>
          <w:szCs w:val="20"/>
          <w:shd w:val="clear" w:color="auto" w:fill="FFFFFF"/>
        </w:rPr>
        <w:t>Security</w:t>
      </w:r>
      <w:r w:rsidR="001D2CA5"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 xml:space="preserve"> information.</w:t>
      </w:r>
    </w:p>
    <w:p w14:paraId="596ECD7C" w14:textId="0F658A48" w:rsidR="001D2CA5" w:rsidRDefault="00C62354" w:rsidP="00C62354">
      <w:pPr>
        <w:shd w:val="clear" w:color="auto" w:fill="FFFFFF"/>
        <w:spacing w:before="100" w:beforeAutospacing="1" w:after="100" w:afterAutospacing="1"/>
        <w:jc w:val="center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>
        <w:rPr>
          <w:noProof/>
        </w:rPr>
        <w:drawing>
          <wp:inline distT="0" distB="0" distL="0" distR="0" wp14:anchorId="4576B044" wp14:editId="328F2C9D">
            <wp:extent cx="2883048" cy="1022403"/>
            <wp:effectExtent l="0" t="0" r="0" b="6350"/>
            <wp:docPr id="277115176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15176" name="Picture 1" descr="A screenshot of a computer&#10;&#10;Description automatically generated with medium confidenc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83048" cy="102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30866" w14:textId="093EE4E4" w:rsidR="001D2CA5" w:rsidRDefault="001D2CA5" w:rsidP="001D2CA5">
      <w:pPr>
        <w:pStyle w:val="Bullet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Select </w:t>
      </w:r>
      <w:r w:rsidRPr="001D2CA5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General</w:t>
      </w: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 xml:space="preserve"> to review your </w:t>
      </w:r>
      <w:r w:rsidR="00D25280">
        <w:rPr>
          <w:rStyle w:val="normaltextrun"/>
          <w:rFonts w:ascii="Karla" w:hAnsi="Karla"/>
          <w:color w:val="535353"/>
          <w:sz w:val="20"/>
          <w:shd w:val="clear" w:color="auto" w:fill="FFFFFF"/>
        </w:rPr>
        <w:t xml:space="preserve">student’s </w:t>
      </w: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personal, contact, and academic information.</w:t>
      </w:r>
    </w:p>
    <w:p w14:paraId="49ADE312" w14:textId="77777777" w:rsidR="001D2CA5" w:rsidRDefault="001D2CA5" w:rsidP="001D2CA5">
      <w:pPr>
        <w:pStyle w:val="Bullet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Select </w:t>
      </w:r>
      <w:r w:rsidRPr="001D2CA5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Parent and Guardian</w:t>
      </w: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 to review your account's parent or guardian information.</w:t>
      </w:r>
    </w:p>
    <w:p w14:paraId="6462A9D3" w14:textId="002294AA" w:rsidR="001D2CA5" w:rsidRPr="001D2CA5" w:rsidRDefault="001D2CA5" w:rsidP="001D2CA5">
      <w:pPr>
        <w:pStyle w:val="Bullet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Select </w:t>
      </w:r>
      <w:r w:rsidRPr="001D2CA5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Security </w:t>
      </w:r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to review and </w:t>
      </w:r>
      <w:hyperlink r:id="rId27" w:anchor="NativeLoginforNavianceStudent-EditPasswords" w:history="1">
        <w:r w:rsidRPr="001D2CA5">
          <w:rPr>
            <w:rStyle w:val="normaltextrun"/>
            <w:rFonts w:ascii="Karla" w:hAnsi="Karla"/>
            <w:bCs/>
            <w:color w:val="535353"/>
            <w:sz w:val="20"/>
            <w:shd w:val="clear" w:color="auto" w:fill="FFFFFF"/>
          </w:rPr>
          <w:t>update </w:t>
        </w:r>
      </w:hyperlink>
      <w:r w:rsidRPr="001D2CA5">
        <w:rPr>
          <w:rStyle w:val="normaltextrun"/>
          <w:rFonts w:ascii="Karla" w:hAnsi="Karla"/>
          <w:color w:val="535353"/>
          <w:sz w:val="20"/>
          <w:shd w:val="clear" w:color="auto" w:fill="FFFFFF"/>
        </w:rPr>
        <w:t>your username and password.</w:t>
      </w:r>
    </w:p>
    <w:p w14:paraId="6EBDC9F2" w14:textId="61981172" w:rsidR="00AD08FF" w:rsidRPr="00C62354" w:rsidRDefault="001D2CA5" w:rsidP="00C62354">
      <w:pPr>
        <w:pStyle w:val="NormalWeb"/>
        <w:shd w:val="clear" w:color="auto" w:fill="FFFFFF"/>
        <w:spacing w:before="150" w:beforeAutospacing="0" w:after="0" w:afterAutospacing="0"/>
        <w:rPr>
          <w:rFonts w:ascii="Karla" w:hAnsi="Karla"/>
          <w:color w:val="535353"/>
          <w:sz w:val="20"/>
          <w:szCs w:val="20"/>
          <w:shd w:val="clear" w:color="auto" w:fill="FFFFFF"/>
        </w:rPr>
      </w:pPr>
      <w:r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Click </w:t>
      </w:r>
      <w:r w:rsidRPr="001D2CA5">
        <w:rPr>
          <w:rStyle w:val="normaltextrun"/>
          <w:rFonts w:ascii="Karla" w:hAnsi="Karla"/>
          <w:b/>
          <w:bCs/>
          <w:color w:val="535353"/>
          <w:sz w:val="20"/>
          <w:szCs w:val="20"/>
          <w:shd w:val="clear" w:color="auto" w:fill="FFFFFF"/>
        </w:rPr>
        <w:t>edit </w:t>
      </w:r>
      <w:r w:rsidRPr="001D2CA5">
        <w:rPr>
          <w:rStyle w:val="normaltextrun"/>
          <w:rFonts w:ascii="Karla" w:hAnsi="Karla"/>
          <w:color w:val="535353"/>
          <w:sz w:val="20"/>
          <w:szCs w:val="20"/>
          <w:shd w:val="clear" w:color="auto" w:fill="FFFFFF"/>
        </w:rPr>
        <w:t>from any card to update the corresponding information. If the card does not display the option to edit, you cannot update the information in Naviance Student.</w:t>
      </w:r>
    </w:p>
    <w:p w14:paraId="6D14D28D" w14:textId="05AD9A22" w:rsidR="000131BA" w:rsidRDefault="000131BA" w:rsidP="008302C0">
      <w:pPr>
        <w:pStyle w:val="Heading2"/>
      </w:pPr>
      <w:bookmarkStart w:id="12" w:name="_Toc173397348"/>
      <w:r>
        <w:t xml:space="preserve">Reset </w:t>
      </w:r>
      <w:r w:rsidR="003E24E0">
        <w:t>y</w:t>
      </w:r>
      <w:r w:rsidR="008302C0">
        <w:t xml:space="preserve">our </w:t>
      </w:r>
      <w:r w:rsidR="003E24E0">
        <w:t>p</w:t>
      </w:r>
      <w:r w:rsidR="008302C0">
        <w:t xml:space="preserve">assword with </w:t>
      </w:r>
      <w:r w:rsidR="003E24E0">
        <w:t>f</w:t>
      </w:r>
      <w:r w:rsidR="008302C0">
        <w:t xml:space="preserve">orgot </w:t>
      </w:r>
      <w:r w:rsidR="003E24E0">
        <w:t>p</w:t>
      </w:r>
      <w:r w:rsidR="008302C0">
        <w:t>assword</w:t>
      </w:r>
      <w:bookmarkEnd w:id="12"/>
    </w:p>
    <w:p w14:paraId="0E1BBEB0" w14:textId="77777777" w:rsidR="00F03906" w:rsidRPr="00BD4B9B" w:rsidRDefault="00F03906" w:rsidP="00BD4B9B">
      <w:pPr>
        <w:pStyle w:val="NumberedList"/>
        <w:numPr>
          <w:ilvl w:val="0"/>
          <w:numId w:val="24"/>
        </w:numPr>
        <w:ind w:hanging="270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BD4B9B">
        <w:rPr>
          <w:rStyle w:val="normaltextrun"/>
          <w:rFonts w:ascii="Karla" w:hAnsi="Karla"/>
          <w:color w:val="535353"/>
          <w:sz w:val="20"/>
          <w:shd w:val="clear" w:color="auto" w:fill="FFFFFF"/>
        </w:rPr>
        <w:t>From the Naviance Student log-in page, click</w:t>
      </w:r>
      <w:r w:rsidRPr="00BD4B9B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BD4B9B">
        <w:rPr>
          <w:rStyle w:val="normaltextrun"/>
          <w:rFonts w:ascii="Karla" w:hAnsi="Karla"/>
          <w:color w:val="535353"/>
          <w:sz w:val="20"/>
          <w:shd w:val="clear" w:color="auto" w:fill="FFFFFF"/>
        </w:rPr>
        <w:t>Student</w:t>
      </w:r>
      <w:r w:rsidRPr="00BD4B9B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BD4B9B">
        <w:rPr>
          <w:rStyle w:val="normaltextrun"/>
          <w:rFonts w:ascii="Karla" w:hAnsi="Karla"/>
          <w:color w:val="535353"/>
          <w:sz w:val="20"/>
          <w:shd w:val="clear" w:color="auto" w:fill="FFFFFF"/>
        </w:rPr>
        <w:t>or</w:t>
      </w:r>
      <w:r w:rsidRPr="00BD4B9B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BD4B9B">
        <w:rPr>
          <w:rStyle w:val="normaltextrun"/>
          <w:rFonts w:ascii="Karla" w:hAnsi="Karla"/>
          <w:color w:val="535353"/>
          <w:sz w:val="20"/>
          <w:shd w:val="clear" w:color="auto" w:fill="FFFFFF"/>
        </w:rPr>
        <w:t>Parent and Guardian. </w:t>
      </w:r>
    </w:p>
    <w:p w14:paraId="596F197D" w14:textId="77777777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Select</w:t>
      </w:r>
      <w:r w:rsidRPr="00F03906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4B4A6E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Forgot your password</w:t>
      </w: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. </w:t>
      </w:r>
    </w:p>
    <w:p w14:paraId="1631A90E" w14:textId="21DAF670" w:rsidR="00F03906" w:rsidRDefault="00F03906" w:rsidP="00F0390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libri" w:hAnsi="Calibri"/>
          <w:noProof/>
          <w:sz w:val="22"/>
          <w:szCs w:val="20"/>
        </w:rPr>
        <w:drawing>
          <wp:inline distT="0" distB="0" distL="0" distR="0" wp14:anchorId="6D17A1F4" wp14:editId="21BB789A">
            <wp:extent cx="2657475" cy="3933825"/>
            <wp:effectExtent l="0" t="0" r="9525" b="9525"/>
            <wp:docPr id="1250848019" name="Picture 3" descr="A screenshot calling out the Forgot your password option on the log-in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screenshot calling out the Forgot your password option on the log-in page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68BAD" w14:textId="77777777" w:rsidR="00F03906" w:rsidRDefault="00F03906" w:rsidP="00F0390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0A2F2CFF" w14:textId="77777777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lastRenderedPageBreak/>
        <w:t>Enter the email address on file in Naviance. </w:t>
      </w:r>
    </w:p>
    <w:p w14:paraId="4EDDDADF" w14:textId="71ED9F34" w:rsidR="00F03906" w:rsidRPr="00F03906" w:rsidRDefault="00F03906" w:rsidP="00BD4B9B">
      <w:pPr>
        <w:pStyle w:val="NumberedList"/>
        <w:numPr>
          <w:ilvl w:val="0"/>
          <w:numId w:val="0"/>
        </w:numPr>
        <w:ind w:left="450"/>
        <w:jc w:val="center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noProof/>
          <w:color w:val="535353"/>
          <w:sz w:val="20"/>
          <w:shd w:val="clear" w:color="auto" w:fill="FFFFFF"/>
        </w:rPr>
        <w:drawing>
          <wp:inline distT="0" distB="0" distL="0" distR="0" wp14:anchorId="3EAD0168" wp14:editId="5E614E20">
            <wp:extent cx="2600325" cy="3114675"/>
            <wp:effectExtent l="0" t="0" r="9525" b="9525"/>
            <wp:docPr id="977328483" name="Picture 2" descr="A screenshot calling out the email field on the Reset Password featur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screenshot calling out the email field on the Reset Password feature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228B9B" w14:textId="77777777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Click</w:t>
      </w:r>
      <w:r w:rsidRPr="00F03906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F03906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Reset Your Password</w:t>
      </w: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. </w:t>
      </w:r>
    </w:p>
    <w:p w14:paraId="3852970B" w14:textId="77777777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Locate the Naviance-generated email and retrieve the temporary password from it. </w:t>
      </w:r>
    </w:p>
    <w:p w14:paraId="537963C0" w14:textId="00B7AF83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Return to the Naviance Student log-in page and click</w:t>
      </w:r>
      <w:r>
        <w:rPr>
          <w:rStyle w:val="normaltextrun"/>
          <w:rFonts w:ascii="Karla" w:hAnsi="Karla"/>
          <w:color w:val="535353"/>
          <w:sz w:val="20"/>
          <w:shd w:val="clear" w:color="auto" w:fill="FFFFFF"/>
        </w:rPr>
        <w:t xml:space="preserve"> </w:t>
      </w:r>
      <w:r w:rsidRPr="00F03906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Parent and Guardian</w:t>
      </w: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. </w:t>
      </w:r>
    </w:p>
    <w:p w14:paraId="72F4A605" w14:textId="77777777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Enter the</w:t>
      </w:r>
      <w:r w:rsidRPr="00F03906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F03906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Email or username</w:t>
      </w:r>
      <w:r w:rsidRPr="00F03906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and the temporary password. </w:t>
      </w:r>
    </w:p>
    <w:p w14:paraId="2E9215E3" w14:textId="77777777" w:rsidR="00F03906" w:rsidRPr="00F03906" w:rsidRDefault="00F03906" w:rsidP="00BD4B9B">
      <w:pPr>
        <w:pStyle w:val="NumberedList"/>
        <w:rPr>
          <w:rStyle w:val="normaltextrun"/>
          <w:rFonts w:ascii="Karla" w:hAnsi="Karla"/>
          <w:color w:val="535353"/>
          <w:sz w:val="20"/>
          <w:shd w:val="clear" w:color="auto" w:fill="FFFFFF"/>
        </w:rPr>
      </w:pP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From Reset Password, enter and confirm a new password. </w:t>
      </w:r>
    </w:p>
    <w:p w14:paraId="355E79E9" w14:textId="77777777" w:rsidR="00F03906" w:rsidRDefault="00F03906" w:rsidP="00BD4B9B">
      <w:pPr>
        <w:pStyle w:val="NumberedList"/>
        <w:rPr>
          <w:rFonts w:cs="Calibri"/>
          <w:szCs w:val="22"/>
        </w:rPr>
      </w:pPr>
      <w:r w:rsidRPr="002E09D2">
        <w:rPr>
          <w:rStyle w:val="normaltextrun"/>
          <w:rFonts w:ascii="Karla" w:hAnsi="Karla"/>
          <w:color w:val="535353"/>
          <w:sz w:val="20"/>
          <w:shd w:val="clear" w:color="auto" w:fill="FFFFFF"/>
        </w:rPr>
        <w:t>Click</w:t>
      </w:r>
      <w:r w:rsidRPr="002E09D2">
        <w:rPr>
          <w:rStyle w:val="normaltextrun"/>
          <w:rFonts w:ascii="Times New Roman" w:hAnsi="Times New Roman"/>
          <w:color w:val="535353"/>
          <w:sz w:val="20"/>
          <w:shd w:val="clear" w:color="auto" w:fill="FFFFFF"/>
        </w:rPr>
        <w:t> </w:t>
      </w:r>
      <w:r w:rsidRPr="00196618">
        <w:rPr>
          <w:rStyle w:val="normaltextrun"/>
          <w:rFonts w:ascii="Karla" w:hAnsi="Karla"/>
          <w:b/>
          <w:bCs/>
          <w:color w:val="535353"/>
          <w:sz w:val="20"/>
          <w:shd w:val="clear" w:color="auto" w:fill="FFFFFF"/>
        </w:rPr>
        <w:t>Continue</w:t>
      </w:r>
      <w:r w:rsidRPr="00F03906">
        <w:rPr>
          <w:rStyle w:val="normaltextrun"/>
          <w:rFonts w:ascii="Karla" w:hAnsi="Karla"/>
          <w:color w:val="535353"/>
          <w:sz w:val="20"/>
          <w:shd w:val="clear" w:color="auto" w:fill="FFFFFF"/>
        </w:rPr>
        <w:t>. </w:t>
      </w:r>
    </w:p>
    <w:p w14:paraId="0477AE53" w14:textId="77777777" w:rsidR="00F03906" w:rsidRDefault="00F03906" w:rsidP="00F0390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8CC39C" w14:textId="77777777" w:rsidR="00C62354" w:rsidRPr="00C62354" w:rsidRDefault="00C62354" w:rsidP="00C62354"/>
    <w:sectPr w:rsidR="00C62354" w:rsidRPr="00C62354" w:rsidSect="00263691">
      <w:headerReference w:type="default" r:id="rId30"/>
      <w:footerReference w:type="default" r:id="rId31"/>
      <w:pgSz w:w="12240" w:h="15840" w:code="1"/>
      <w:pgMar w:top="1440" w:right="540" w:bottom="126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CE044" w14:textId="77777777" w:rsidR="0092744D" w:rsidRDefault="0092744D">
      <w:r>
        <w:separator/>
      </w:r>
    </w:p>
  </w:endnote>
  <w:endnote w:type="continuationSeparator" w:id="0">
    <w:p w14:paraId="53BB7E44" w14:textId="77777777" w:rsidR="0092744D" w:rsidRDefault="0092744D">
      <w:r>
        <w:continuationSeparator/>
      </w:r>
    </w:p>
  </w:endnote>
  <w:endnote w:type="continuationNotice" w:id="1">
    <w:p w14:paraId="0B466A04" w14:textId="77777777" w:rsidR="0092744D" w:rsidRDefault="0092744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rla">
    <w:altName w:val="Calibri"/>
    <w:charset w:val="00"/>
    <w:family w:val="auto"/>
    <w:pitch w:val="variable"/>
    <w:sig w:usb0="A00000E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CF77B" w14:textId="77777777" w:rsidR="00D52865" w:rsidRPr="009D3EFB" w:rsidRDefault="00A639E2" w:rsidP="00974C57">
    <w:pPr>
      <w:pStyle w:val="Header"/>
      <w:tabs>
        <w:tab w:val="clear" w:pos="4320"/>
        <w:tab w:val="clear" w:pos="8640"/>
        <w:tab w:val="right" w:pos="9360"/>
      </w:tabs>
      <w:spacing w:after="240"/>
      <w:jc w:val="center"/>
      <w:rPr>
        <w:b/>
        <w:color w:val="FFFFFF" w:themeColor="background1"/>
        <w:sz w:val="24"/>
        <w:szCs w:val="24"/>
      </w:rPr>
    </w:pPr>
    <w:r w:rsidRPr="00EF0A96">
      <w:rPr>
        <w:b/>
        <w:color w:val="BFBFBF" w:themeColor="background1" w:themeShade="BF"/>
        <w:sz w:val="24"/>
        <w:szCs w:val="24"/>
      </w:rPr>
      <w:t>PowerSchool.com</w:t>
    </w:r>
    <w:r w:rsidR="00974C57" w:rsidRPr="009D3EFB">
      <w:rPr>
        <w:b/>
        <w:sz w:val="24"/>
        <w:szCs w:val="24"/>
      </w:rPr>
      <w:br/>
    </w:r>
    <w:r w:rsidRPr="009D3EFB">
      <w:rPr>
        <w:noProof/>
        <w:color w:val="FFFFFF" w:themeColor="background1"/>
        <w:sz w:val="24"/>
        <w:szCs w:val="24"/>
      </w:rPr>
      <w:drawing>
        <wp:anchor distT="0" distB="0" distL="114300" distR="114300" simplePos="0" relativeHeight="251658242" behindDoc="1" locked="0" layoutInCell="1" allowOverlap="1" wp14:anchorId="1653388D" wp14:editId="11AD291B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839506" cy="10077450"/>
          <wp:effectExtent l="0" t="0" r="9525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blue_ba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5753" cy="1009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58D" w14:textId="77777777" w:rsidR="00D52865" w:rsidRDefault="00D52865" w:rsidP="0002695A">
    <w:pPr>
      <w:pStyle w:val="Footer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243D6" w14:textId="77777777" w:rsidR="00CF1E50" w:rsidRPr="005C74CC" w:rsidRDefault="002A5F9A" w:rsidP="002A5F9A">
    <w:pPr>
      <w:pStyle w:val="Footer"/>
      <w:pBdr>
        <w:top w:val="single" w:sz="4" w:space="1" w:color="auto"/>
      </w:pBdr>
      <w:tabs>
        <w:tab w:val="clear" w:pos="9350"/>
        <w:tab w:val="center" w:pos="4673"/>
        <w:tab w:val="right" w:pos="10080"/>
      </w:tabs>
      <w:spacing w:before="120"/>
      <w:ind w:left="-720"/>
      <w:jc w:val="left"/>
      <w:rPr>
        <w:b/>
        <w:sz w:val="20"/>
      </w:rPr>
    </w:pPr>
    <w:r>
      <w:rPr>
        <w:b/>
        <w:sz w:val="20"/>
      </w:rPr>
      <w:br/>
    </w:r>
    <w:r w:rsidR="00670D5E" w:rsidRPr="005C74CC">
      <w:rPr>
        <w:b/>
        <w:sz w:val="20"/>
      </w:rPr>
      <w:t>Contents</w:t>
    </w:r>
    <w:r w:rsidR="00670D5E" w:rsidRPr="005C74CC">
      <w:ptab w:relativeTo="margin" w:alignment="right" w:leader="none"/>
    </w:r>
    <w:r w:rsidR="00CF1E50" w:rsidRPr="003B7583">
      <w:rPr>
        <w:rStyle w:val="PageNumber"/>
        <w:rFonts w:ascii="Calibri" w:hAnsi="Calibri"/>
        <w:b/>
        <w:sz w:val="20"/>
      </w:rPr>
      <w:fldChar w:fldCharType="begin"/>
    </w:r>
    <w:r w:rsidR="00CF1E50" w:rsidRPr="003B7583">
      <w:rPr>
        <w:rStyle w:val="PageNumber"/>
        <w:rFonts w:ascii="Calibri" w:hAnsi="Calibri"/>
        <w:b/>
        <w:sz w:val="20"/>
      </w:rPr>
      <w:instrText xml:space="preserve"> PAGE </w:instrText>
    </w:r>
    <w:r w:rsidR="00CF1E50" w:rsidRPr="003B7583">
      <w:rPr>
        <w:rStyle w:val="PageNumber"/>
        <w:rFonts w:ascii="Calibri" w:hAnsi="Calibri"/>
        <w:b/>
        <w:sz w:val="20"/>
      </w:rPr>
      <w:fldChar w:fldCharType="separate"/>
    </w:r>
    <w:r w:rsidR="00FF7700">
      <w:rPr>
        <w:rStyle w:val="PageNumber"/>
        <w:rFonts w:ascii="Calibri" w:hAnsi="Calibri"/>
        <w:b/>
        <w:noProof/>
        <w:sz w:val="20"/>
      </w:rPr>
      <w:t>3</w:t>
    </w:r>
    <w:r w:rsidR="00CF1E50" w:rsidRPr="003B7583">
      <w:rPr>
        <w:rStyle w:val="PageNumber"/>
        <w:rFonts w:ascii="Calibri" w:hAnsi="Calibri"/>
        <w:b/>
        <w:sz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D19B" w14:textId="66E39DA3" w:rsidR="00CF1E50" w:rsidRPr="005C74CC" w:rsidRDefault="002A5F9A" w:rsidP="002A5F9A">
    <w:pPr>
      <w:pStyle w:val="Footer"/>
      <w:pBdr>
        <w:top w:val="single" w:sz="4" w:space="1" w:color="auto"/>
      </w:pBdr>
      <w:tabs>
        <w:tab w:val="center" w:pos="4680"/>
      </w:tabs>
      <w:spacing w:before="150"/>
      <w:ind w:left="-705" w:right="180"/>
      <w:jc w:val="left"/>
      <w:rPr>
        <w:rStyle w:val="PageNumber"/>
        <w:rFonts w:ascii="Karla" w:hAnsi="Karla"/>
        <w:b/>
        <w:sz w:val="20"/>
      </w:rPr>
    </w:pPr>
    <w:r>
      <w:rPr>
        <w:b/>
        <w:sz w:val="20"/>
      </w:rPr>
      <w:br/>
    </w:r>
    <w:r w:rsidR="004121D7" w:rsidRPr="005C74CC">
      <w:rPr>
        <w:b/>
        <w:sz w:val="20"/>
      </w:rPr>
      <w:fldChar w:fldCharType="begin"/>
    </w:r>
    <w:r w:rsidR="004121D7" w:rsidRPr="005C74CC">
      <w:rPr>
        <w:b/>
        <w:sz w:val="20"/>
      </w:rPr>
      <w:instrText xml:space="preserve"> STYLEREF "Heading 1" \* MERGEFORMAT </w:instrText>
    </w:r>
    <w:r w:rsidR="004121D7" w:rsidRPr="005C74CC">
      <w:rPr>
        <w:b/>
        <w:sz w:val="20"/>
      </w:rPr>
      <w:fldChar w:fldCharType="separate"/>
    </w:r>
    <w:r w:rsidR="001B45C6">
      <w:rPr>
        <w:b/>
        <w:noProof/>
        <w:sz w:val="20"/>
      </w:rPr>
      <w:t>Parent and guardian actions in Naviance Student</w:t>
    </w:r>
    <w:r w:rsidR="004121D7" w:rsidRPr="005C74CC">
      <w:rPr>
        <w:b/>
        <w:noProof/>
        <w:sz w:val="20"/>
      </w:rPr>
      <w:fldChar w:fldCharType="end"/>
    </w:r>
    <w:r w:rsidR="00BC3B1D" w:rsidRPr="005C74CC">
      <w:rPr>
        <w:b/>
        <w:sz w:val="20"/>
      </w:rPr>
      <w:t xml:space="preserve"> </w:t>
    </w:r>
    <w:r w:rsidR="00BC3B1D" w:rsidRPr="005C74CC">
      <w:rPr>
        <w:b/>
        <w:sz w:val="20"/>
      </w:rPr>
      <w:ptab w:relativeTo="margin" w:alignment="right" w:leader="none"/>
    </w:r>
    <w:r w:rsidR="00CF1E50" w:rsidRPr="003B7583">
      <w:rPr>
        <w:rStyle w:val="PageNumber"/>
        <w:rFonts w:ascii="Calibri" w:hAnsi="Calibri"/>
        <w:b/>
        <w:sz w:val="20"/>
      </w:rPr>
      <w:fldChar w:fldCharType="begin"/>
    </w:r>
    <w:r w:rsidR="00CF1E50" w:rsidRPr="003B7583">
      <w:rPr>
        <w:rStyle w:val="PageNumber"/>
        <w:rFonts w:ascii="Calibri" w:hAnsi="Calibri"/>
        <w:b/>
        <w:sz w:val="20"/>
      </w:rPr>
      <w:instrText xml:space="preserve"> PAGE </w:instrText>
    </w:r>
    <w:r w:rsidR="00CF1E50" w:rsidRPr="003B7583">
      <w:rPr>
        <w:rStyle w:val="PageNumber"/>
        <w:rFonts w:ascii="Calibri" w:hAnsi="Calibri"/>
        <w:b/>
        <w:sz w:val="20"/>
      </w:rPr>
      <w:fldChar w:fldCharType="separate"/>
    </w:r>
    <w:r w:rsidR="00FF7700">
      <w:rPr>
        <w:rStyle w:val="PageNumber"/>
        <w:rFonts w:ascii="Calibri" w:hAnsi="Calibri"/>
        <w:b/>
        <w:noProof/>
        <w:sz w:val="20"/>
      </w:rPr>
      <w:t>4</w:t>
    </w:r>
    <w:r w:rsidR="00CF1E50" w:rsidRPr="003B7583">
      <w:rPr>
        <w:rStyle w:val="PageNumber"/>
        <w:rFonts w:ascii="Calibri" w:hAnsi="Calibr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7469" w14:textId="77777777" w:rsidR="0092744D" w:rsidRDefault="0092744D">
      <w:r>
        <w:separator/>
      </w:r>
    </w:p>
  </w:footnote>
  <w:footnote w:type="continuationSeparator" w:id="0">
    <w:p w14:paraId="03199FE1" w14:textId="77777777" w:rsidR="0092744D" w:rsidRDefault="0092744D">
      <w:r>
        <w:continuationSeparator/>
      </w:r>
    </w:p>
  </w:footnote>
  <w:footnote w:type="continuationNotice" w:id="1">
    <w:p w14:paraId="58F5E9EC" w14:textId="77777777" w:rsidR="0092744D" w:rsidRDefault="0092744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9F53" w14:textId="77777777" w:rsidR="00D52865" w:rsidRDefault="00D52865" w:rsidP="00A639E2">
    <w:pPr>
      <w:pStyle w:val="Header"/>
      <w:tabs>
        <w:tab w:val="clear" w:pos="4320"/>
        <w:tab w:val="clear" w:pos="8640"/>
        <w:tab w:val="right" w:pos="9360"/>
        <w:tab w:val="center" w:pos="13680"/>
      </w:tabs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96B2" w14:textId="77777777" w:rsidR="00A27414" w:rsidRDefault="00425D88" w:rsidP="001040ED">
    <w:pPr>
      <w:pStyle w:val="Header"/>
      <w:ind w:left="-144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B0EA6E8" wp14:editId="3C25F1AA">
          <wp:simplePos x="0" y="0"/>
          <wp:positionH relativeFrom="margin">
            <wp:posOffset>-190500</wp:posOffset>
          </wp:positionH>
          <wp:positionV relativeFrom="paragraph">
            <wp:posOffset>485775</wp:posOffset>
          </wp:positionV>
          <wp:extent cx="3558636" cy="895350"/>
          <wp:effectExtent l="0" t="0" r="381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owerSchoolLogos_Horizontal-01_cropped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58636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61D0">
      <w:rPr>
        <w:noProof/>
      </w:rPr>
      <w:drawing>
        <wp:anchor distT="0" distB="0" distL="114300" distR="114300" simplePos="0" relativeHeight="251658240" behindDoc="1" locked="0" layoutInCell="1" allowOverlap="1" wp14:anchorId="16B4E95E" wp14:editId="35697020">
          <wp:simplePos x="0" y="0"/>
          <wp:positionH relativeFrom="page">
            <wp:align>left</wp:align>
          </wp:positionH>
          <wp:positionV relativeFrom="paragraph">
            <wp:posOffset>9526</wp:posOffset>
          </wp:positionV>
          <wp:extent cx="7781710" cy="10069830"/>
          <wp:effectExtent l="0" t="0" r="0" b="762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etterhead_triangle_no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781710" cy="100698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049" w14:textId="34D257D6" w:rsidR="00CF1E50" w:rsidRPr="009D3EFB" w:rsidRDefault="004121D7" w:rsidP="00D4029E">
    <w:pPr>
      <w:pStyle w:val="Header"/>
      <w:tabs>
        <w:tab w:val="clear" w:pos="4320"/>
        <w:tab w:val="clear" w:pos="8640"/>
        <w:tab w:val="right" w:pos="9360"/>
        <w:tab w:val="right" w:pos="10260"/>
      </w:tabs>
      <w:spacing w:after="240"/>
      <w:jc w:val="right"/>
      <w:rPr>
        <w:b/>
        <w:sz w:val="20"/>
      </w:rPr>
    </w:pPr>
    <w:r w:rsidRPr="009D3EFB">
      <w:rPr>
        <w:b/>
        <w:sz w:val="20"/>
      </w:rPr>
      <w:fldChar w:fldCharType="begin"/>
    </w:r>
    <w:r w:rsidRPr="009D3EFB">
      <w:rPr>
        <w:b/>
        <w:sz w:val="20"/>
      </w:rPr>
      <w:instrText xml:space="preserve"> STYLEREF Title \* MERGEFORMAT </w:instrText>
    </w:r>
    <w:r w:rsidRPr="009D3EFB">
      <w:rPr>
        <w:b/>
        <w:sz w:val="20"/>
      </w:rPr>
      <w:fldChar w:fldCharType="separate"/>
    </w:r>
    <w:r w:rsidR="001B45C6">
      <w:rPr>
        <w:b/>
        <w:noProof/>
        <w:sz w:val="20"/>
      </w:rPr>
      <w:t>Parent and guardian overview</w:t>
    </w:r>
    <w:r w:rsidRPr="009D3EFB">
      <w:rPr>
        <w:b/>
        <w:noProof/>
        <w:sz w:val="20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E727" w14:textId="576DE8D0" w:rsidR="00CF1E50" w:rsidRPr="00BF5A5A" w:rsidRDefault="00875091" w:rsidP="002125FC">
    <w:pPr>
      <w:pStyle w:val="Header"/>
      <w:tabs>
        <w:tab w:val="clear" w:pos="4320"/>
        <w:tab w:val="clear" w:pos="8640"/>
        <w:tab w:val="left" w:pos="7020"/>
        <w:tab w:val="right" w:pos="9360"/>
        <w:tab w:val="right" w:pos="10260"/>
      </w:tabs>
      <w:spacing w:after="240"/>
      <w:rPr>
        <w:b/>
        <w:color w:val="00B6EF"/>
        <w:sz w:val="20"/>
      </w:rPr>
    </w:pPr>
    <w:r>
      <w:rPr>
        <w:b/>
        <w:color w:val="00B6EF"/>
        <w:sz w:val="20"/>
      </w:rPr>
      <w:tab/>
    </w:r>
    <w:r w:rsidRPr="005C74CC">
      <w:rPr>
        <w:b/>
        <w:sz w:val="20"/>
      </w:rPr>
      <w:tab/>
    </w:r>
    <w:r w:rsidR="004121D7" w:rsidRPr="005C74CC">
      <w:rPr>
        <w:b/>
        <w:sz w:val="20"/>
      </w:rPr>
      <w:fldChar w:fldCharType="begin"/>
    </w:r>
    <w:r w:rsidR="004121D7" w:rsidRPr="005C74CC">
      <w:rPr>
        <w:b/>
        <w:sz w:val="20"/>
      </w:rPr>
      <w:instrText xml:space="preserve"> STYLEREF Title \* MERGEFORMAT </w:instrText>
    </w:r>
    <w:r w:rsidR="004121D7" w:rsidRPr="005C74CC">
      <w:rPr>
        <w:b/>
        <w:sz w:val="20"/>
      </w:rPr>
      <w:fldChar w:fldCharType="separate"/>
    </w:r>
    <w:r w:rsidR="001B45C6">
      <w:rPr>
        <w:b/>
        <w:noProof/>
        <w:sz w:val="20"/>
      </w:rPr>
      <w:t>Parent and guardian overview</w:t>
    </w:r>
    <w:r w:rsidR="004121D7" w:rsidRPr="005C74CC">
      <w:rPr>
        <w:b/>
        <w:noProof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B5A"/>
    <w:multiLevelType w:val="multilevel"/>
    <w:tmpl w:val="1324C6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90073"/>
    <w:multiLevelType w:val="multilevel"/>
    <w:tmpl w:val="E4788C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707D84"/>
    <w:multiLevelType w:val="multilevel"/>
    <w:tmpl w:val="00DEA5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445A6"/>
    <w:multiLevelType w:val="hybridMultilevel"/>
    <w:tmpl w:val="F932AA9A"/>
    <w:lvl w:ilvl="0" w:tplc="8A44EC38">
      <w:start w:val="1"/>
      <w:numFmt w:val="bullet"/>
      <w:pStyle w:val="Sub-bullet2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351482F"/>
    <w:multiLevelType w:val="multilevel"/>
    <w:tmpl w:val="F010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D3A61"/>
    <w:multiLevelType w:val="hybridMultilevel"/>
    <w:tmpl w:val="5EB6D800"/>
    <w:lvl w:ilvl="0" w:tplc="FBB02BE4">
      <w:start w:val="1"/>
      <w:numFmt w:val="bullet"/>
      <w:pStyle w:val="Sub-bullet1"/>
      <w:lvlText w:val="-"/>
      <w:lvlJc w:val="left"/>
      <w:pPr>
        <w:ind w:left="1620" w:hanging="360"/>
      </w:pPr>
      <w:rPr>
        <w:rFonts w:ascii="Karla" w:hAnsi="Karla" w:hint="default"/>
        <w:b w:val="0"/>
        <w:i w:val="0"/>
        <w:sz w:val="18"/>
      </w:rPr>
    </w:lvl>
    <w:lvl w:ilvl="1" w:tplc="C2BEAE82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22C0FD0"/>
    <w:multiLevelType w:val="multilevel"/>
    <w:tmpl w:val="B024C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25371F"/>
    <w:multiLevelType w:val="multilevel"/>
    <w:tmpl w:val="9E2212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42527E"/>
    <w:multiLevelType w:val="hybridMultilevel"/>
    <w:tmpl w:val="D53AA122"/>
    <w:lvl w:ilvl="0" w:tplc="C0CCE53C">
      <w:start w:val="1"/>
      <w:numFmt w:val="decimal"/>
      <w:pStyle w:val="NumberedList"/>
      <w:lvlText w:val="%1."/>
      <w:lvlJc w:val="left"/>
      <w:pPr>
        <w:ind w:left="720" w:hanging="360"/>
      </w:pPr>
      <w:rPr>
        <w:rFonts w:ascii="Karla" w:hAnsi="Karla" w:hint="default"/>
        <w:b w:val="0"/>
        <w:bCs w:val="0"/>
        <w:i w:val="0"/>
        <w:iCs w:val="0"/>
        <w:sz w:val="20"/>
        <w:szCs w:val="22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306A75"/>
    <w:multiLevelType w:val="hybridMultilevel"/>
    <w:tmpl w:val="1D2C9B64"/>
    <w:lvl w:ilvl="0" w:tplc="9E5A7BD2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D93EB8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16237"/>
    <w:multiLevelType w:val="hybridMultilevel"/>
    <w:tmpl w:val="54E0A37C"/>
    <w:lvl w:ilvl="0" w:tplc="184A1352">
      <w:start w:val="1"/>
      <w:numFmt w:val="bullet"/>
      <w:pStyle w:val="Sub-bullet3"/>
      <w:lvlText w:val="-"/>
      <w:lvlJc w:val="left"/>
      <w:pPr>
        <w:ind w:left="2520" w:hanging="360"/>
      </w:pPr>
      <w:rPr>
        <w:rFonts w:ascii="Karla" w:hAnsi="Karla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0151C3F"/>
    <w:multiLevelType w:val="multilevel"/>
    <w:tmpl w:val="B360D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DE3105"/>
    <w:multiLevelType w:val="multilevel"/>
    <w:tmpl w:val="7020ED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706FBE"/>
    <w:multiLevelType w:val="multilevel"/>
    <w:tmpl w:val="5CB64C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DF58C2"/>
    <w:multiLevelType w:val="multilevel"/>
    <w:tmpl w:val="C180E0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C50BC5"/>
    <w:multiLevelType w:val="multilevel"/>
    <w:tmpl w:val="70DA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E86F0D"/>
    <w:multiLevelType w:val="multilevel"/>
    <w:tmpl w:val="26828F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777AB"/>
    <w:multiLevelType w:val="multilevel"/>
    <w:tmpl w:val="776245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1D4768"/>
    <w:multiLevelType w:val="multilevel"/>
    <w:tmpl w:val="5CDC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7D3A93"/>
    <w:multiLevelType w:val="multilevel"/>
    <w:tmpl w:val="AB8A7F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2C333B"/>
    <w:multiLevelType w:val="multilevel"/>
    <w:tmpl w:val="2C366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BB7DAE"/>
    <w:multiLevelType w:val="multilevel"/>
    <w:tmpl w:val="952ADA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7553185">
    <w:abstractNumId w:val="9"/>
  </w:num>
  <w:num w:numId="2" w16cid:durableId="1941795368">
    <w:abstractNumId w:val="8"/>
  </w:num>
  <w:num w:numId="3" w16cid:durableId="853301674">
    <w:abstractNumId w:val="5"/>
  </w:num>
  <w:num w:numId="4" w16cid:durableId="747963675">
    <w:abstractNumId w:val="3"/>
  </w:num>
  <w:num w:numId="5" w16cid:durableId="943220858">
    <w:abstractNumId w:val="10"/>
  </w:num>
  <w:num w:numId="6" w16cid:durableId="2026901580">
    <w:abstractNumId w:val="11"/>
  </w:num>
  <w:num w:numId="7" w16cid:durableId="1672030195">
    <w:abstractNumId w:val="6"/>
  </w:num>
  <w:num w:numId="8" w16cid:durableId="1563641809">
    <w:abstractNumId w:val="2"/>
  </w:num>
  <w:num w:numId="9" w16cid:durableId="1910461949">
    <w:abstractNumId w:val="16"/>
  </w:num>
  <w:num w:numId="10" w16cid:durableId="608974677">
    <w:abstractNumId w:val="12"/>
  </w:num>
  <w:num w:numId="11" w16cid:durableId="2053918413">
    <w:abstractNumId w:val="21"/>
  </w:num>
  <w:num w:numId="12" w16cid:durableId="1839226493">
    <w:abstractNumId w:val="4"/>
  </w:num>
  <w:num w:numId="13" w16cid:durableId="1433820474">
    <w:abstractNumId w:val="8"/>
    <w:lvlOverride w:ilvl="0">
      <w:startOverride w:val="1"/>
    </w:lvlOverride>
  </w:num>
  <w:num w:numId="14" w16cid:durableId="1399741972">
    <w:abstractNumId w:val="18"/>
  </w:num>
  <w:num w:numId="15" w16cid:durableId="1295873459">
    <w:abstractNumId w:val="15"/>
  </w:num>
  <w:num w:numId="16" w16cid:durableId="310717281">
    <w:abstractNumId w:val="20"/>
  </w:num>
  <w:num w:numId="17" w16cid:durableId="1580990550">
    <w:abstractNumId w:val="0"/>
  </w:num>
  <w:num w:numId="18" w16cid:durableId="213198402">
    <w:abstractNumId w:val="17"/>
  </w:num>
  <w:num w:numId="19" w16cid:durableId="1530297074">
    <w:abstractNumId w:val="1"/>
  </w:num>
  <w:num w:numId="20" w16cid:durableId="1923490251">
    <w:abstractNumId w:val="14"/>
  </w:num>
  <w:num w:numId="21" w16cid:durableId="648021884">
    <w:abstractNumId w:val="19"/>
  </w:num>
  <w:num w:numId="22" w16cid:durableId="1638221520">
    <w:abstractNumId w:val="13"/>
  </w:num>
  <w:num w:numId="23" w16cid:durableId="1439065308">
    <w:abstractNumId w:val="7"/>
  </w:num>
  <w:num w:numId="24" w16cid:durableId="1882207451">
    <w:abstractNumId w:val="8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wsjAyNTA0MDe1NDdW0lEKTi0uzszPAykwrgUA05m2vCwAAAA="/>
  </w:docVars>
  <w:rsids>
    <w:rsidRoot w:val="00693CD8"/>
    <w:rsid w:val="00004275"/>
    <w:rsid w:val="00010FAC"/>
    <w:rsid w:val="000131BA"/>
    <w:rsid w:val="00014093"/>
    <w:rsid w:val="0002192D"/>
    <w:rsid w:val="000246C2"/>
    <w:rsid w:val="00032E1A"/>
    <w:rsid w:val="00040818"/>
    <w:rsid w:val="00057CF7"/>
    <w:rsid w:val="00067311"/>
    <w:rsid w:val="000762AE"/>
    <w:rsid w:val="00082E11"/>
    <w:rsid w:val="00091292"/>
    <w:rsid w:val="00096BEB"/>
    <w:rsid w:val="000A3CC1"/>
    <w:rsid w:val="000A43C7"/>
    <w:rsid w:val="000C219C"/>
    <w:rsid w:val="001040ED"/>
    <w:rsid w:val="001052DF"/>
    <w:rsid w:val="00117406"/>
    <w:rsid w:val="00133A20"/>
    <w:rsid w:val="00140F8B"/>
    <w:rsid w:val="00141A5C"/>
    <w:rsid w:val="00164A40"/>
    <w:rsid w:val="001816F6"/>
    <w:rsid w:val="001856FC"/>
    <w:rsid w:val="00196618"/>
    <w:rsid w:val="001A6E5C"/>
    <w:rsid w:val="001B45C6"/>
    <w:rsid w:val="001B4835"/>
    <w:rsid w:val="001B5562"/>
    <w:rsid w:val="001B77A5"/>
    <w:rsid w:val="001C2741"/>
    <w:rsid w:val="001C79CF"/>
    <w:rsid w:val="001D2CA5"/>
    <w:rsid w:val="001D3751"/>
    <w:rsid w:val="001D65BC"/>
    <w:rsid w:val="001E0195"/>
    <w:rsid w:val="001E0A2A"/>
    <w:rsid w:val="001E3972"/>
    <w:rsid w:val="001E397A"/>
    <w:rsid w:val="001E6A49"/>
    <w:rsid w:val="001F1180"/>
    <w:rsid w:val="001F43F8"/>
    <w:rsid w:val="00211932"/>
    <w:rsid w:val="002125FC"/>
    <w:rsid w:val="0021558B"/>
    <w:rsid w:val="00220881"/>
    <w:rsid w:val="00221F91"/>
    <w:rsid w:val="00222787"/>
    <w:rsid w:val="002409DC"/>
    <w:rsid w:val="00244D61"/>
    <w:rsid w:val="002452EB"/>
    <w:rsid w:val="002456D4"/>
    <w:rsid w:val="0024722E"/>
    <w:rsid w:val="00262EE0"/>
    <w:rsid w:val="00263691"/>
    <w:rsid w:val="00263DA4"/>
    <w:rsid w:val="002A5F9A"/>
    <w:rsid w:val="002D4342"/>
    <w:rsid w:val="002E0858"/>
    <w:rsid w:val="002E09D2"/>
    <w:rsid w:val="002E54C9"/>
    <w:rsid w:val="002F015B"/>
    <w:rsid w:val="002F2357"/>
    <w:rsid w:val="002F27A7"/>
    <w:rsid w:val="002F5260"/>
    <w:rsid w:val="00311573"/>
    <w:rsid w:val="00321E3C"/>
    <w:rsid w:val="0032634B"/>
    <w:rsid w:val="003441FE"/>
    <w:rsid w:val="00345EBE"/>
    <w:rsid w:val="00360EB8"/>
    <w:rsid w:val="00383259"/>
    <w:rsid w:val="00386FD2"/>
    <w:rsid w:val="003979DF"/>
    <w:rsid w:val="003B7583"/>
    <w:rsid w:val="003C2EB4"/>
    <w:rsid w:val="003C5F7C"/>
    <w:rsid w:val="003C7575"/>
    <w:rsid w:val="003D505C"/>
    <w:rsid w:val="003E24E0"/>
    <w:rsid w:val="003E5308"/>
    <w:rsid w:val="003E5A02"/>
    <w:rsid w:val="003F0417"/>
    <w:rsid w:val="003F30DD"/>
    <w:rsid w:val="003F33D3"/>
    <w:rsid w:val="00403D24"/>
    <w:rsid w:val="004121D7"/>
    <w:rsid w:val="00425D88"/>
    <w:rsid w:val="004265C2"/>
    <w:rsid w:val="0044066C"/>
    <w:rsid w:val="00451054"/>
    <w:rsid w:val="0046374A"/>
    <w:rsid w:val="004652B1"/>
    <w:rsid w:val="00477254"/>
    <w:rsid w:val="004820B7"/>
    <w:rsid w:val="00482F6F"/>
    <w:rsid w:val="0048451B"/>
    <w:rsid w:val="00486261"/>
    <w:rsid w:val="00487C0F"/>
    <w:rsid w:val="0049057F"/>
    <w:rsid w:val="0049309B"/>
    <w:rsid w:val="004B41BE"/>
    <w:rsid w:val="004B4A6E"/>
    <w:rsid w:val="004D4197"/>
    <w:rsid w:val="004D6AC5"/>
    <w:rsid w:val="004E30C7"/>
    <w:rsid w:val="004F3E34"/>
    <w:rsid w:val="00500FE2"/>
    <w:rsid w:val="00501C69"/>
    <w:rsid w:val="00502843"/>
    <w:rsid w:val="00513BEE"/>
    <w:rsid w:val="00520010"/>
    <w:rsid w:val="00534188"/>
    <w:rsid w:val="005448EA"/>
    <w:rsid w:val="00546FEA"/>
    <w:rsid w:val="00572070"/>
    <w:rsid w:val="005728B4"/>
    <w:rsid w:val="005A04D3"/>
    <w:rsid w:val="005A2C3C"/>
    <w:rsid w:val="005A7AB5"/>
    <w:rsid w:val="005C5F2C"/>
    <w:rsid w:val="005C74CC"/>
    <w:rsid w:val="005E0A43"/>
    <w:rsid w:val="005E2A13"/>
    <w:rsid w:val="005F2E15"/>
    <w:rsid w:val="005F5A25"/>
    <w:rsid w:val="005F7CFA"/>
    <w:rsid w:val="006023FC"/>
    <w:rsid w:val="00621DD2"/>
    <w:rsid w:val="0063091D"/>
    <w:rsid w:val="00631E75"/>
    <w:rsid w:val="006374C1"/>
    <w:rsid w:val="00661D3A"/>
    <w:rsid w:val="00663634"/>
    <w:rsid w:val="00670D5E"/>
    <w:rsid w:val="00685FF5"/>
    <w:rsid w:val="0068789A"/>
    <w:rsid w:val="0069123E"/>
    <w:rsid w:val="0069253C"/>
    <w:rsid w:val="006935CB"/>
    <w:rsid w:val="00693CD8"/>
    <w:rsid w:val="006A28AA"/>
    <w:rsid w:val="006D685C"/>
    <w:rsid w:val="006F2B5A"/>
    <w:rsid w:val="006F4BFD"/>
    <w:rsid w:val="006F735B"/>
    <w:rsid w:val="00701BC6"/>
    <w:rsid w:val="00704466"/>
    <w:rsid w:val="00712FC7"/>
    <w:rsid w:val="00730603"/>
    <w:rsid w:val="00752B87"/>
    <w:rsid w:val="00763473"/>
    <w:rsid w:val="00771A24"/>
    <w:rsid w:val="00771D83"/>
    <w:rsid w:val="0077541C"/>
    <w:rsid w:val="007A09A1"/>
    <w:rsid w:val="007A61D0"/>
    <w:rsid w:val="007B0C46"/>
    <w:rsid w:val="007B7126"/>
    <w:rsid w:val="007C1484"/>
    <w:rsid w:val="007C4383"/>
    <w:rsid w:val="007E0F3D"/>
    <w:rsid w:val="007F0380"/>
    <w:rsid w:val="007F5FFC"/>
    <w:rsid w:val="007F77CB"/>
    <w:rsid w:val="0080273F"/>
    <w:rsid w:val="00810493"/>
    <w:rsid w:val="00811C3F"/>
    <w:rsid w:val="00824FDE"/>
    <w:rsid w:val="00825B15"/>
    <w:rsid w:val="008272C5"/>
    <w:rsid w:val="008302C0"/>
    <w:rsid w:val="008416A5"/>
    <w:rsid w:val="0084381D"/>
    <w:rsid w:val="00847163"/>
    <w:rsid w:val="00850B96"/>
    <w:rsid w:val="00851CA4"/>
    <w:rsid w:val="0085326F"/>
    <w:rsid w:val="008602A9"/>
    <w:rsid w:val="00863F84"/>
    <w:rsid w:val="00875091"/>
    <w:rsid w:val="008776A4"/>
    <w:rsid w:val="00884023"/>
    <w:rsid w:val="008866B8"/>
    <w:rsid w:val="0089290C"/>
    <w:rsid w:val="008A0F5E"/>
    <w:rsid w:val="008C2EFE"/>
    <w:rsid w:val="008D559C"/>
    <w:rsid w:val="008E4945"/>
    <w:rsid w:val="008E5305"/>
    <w:rsid w:val="009126F5"/>
    <w:rsid w:val="009127B9"/>
    <w:rsid w:val="00914032"/>
    <w:rsid w:val="0092744D"/>
    <w:rsid w:val="009351AC"/>
    <w:rsid w:val="00953360"/>
    <w:rsid w:val="00967EB5"/>
    <w:rsid w:val="00974C57"/>
    <w:rsid w:val="009B10A7"/>
    <w:rsid w:val="009C1078"/>
    <w:rsid w:val="009C1278"/>
    <w:rsid w:val="009C212B"/>
    <w:rsid w:val="009D3EFB"/>
    <w:rsid w:val="009E4BED"/>
    <w:rsid w:val="00A051F6"/>
    <w:rsid w:val="00A25BAD"/>
    <w:rsid w:val="00A27414"/>
    <w:rsid w:val="00A420CB"/>
    <w:rsid w:val="00A60596"/>
    <w:rsid w:val="00A639E2"/>
    <w:rsid w:val="00A726B3"/>
    <w:rsid w:val="00A80B7E"/>
    <w:rsid w:val="00A842F1"/>
    <w:rsid w:val="00A908CE"/>
    <w:rsid w:val="00AC6693"/>
    <w:rsid w:val="00AD08FF"/>
    <w:rsid w:val="00AD450A"/>
    <w:rsid w:val="00AE11A9"/>
    <w:rsid w:val="00AE563B"/>
    <w:rsid w:val="00B33605"/>
    <w:rsid w:val="00B357DD"/>
    <w:rsid w:val="00B4174E"/>
    <w:rsid w:val="00B43BAD"/>
    <w:rsid w:val="00B502F5"/>
    <w:rsid w:val="00B52F25"/>
    <w:rsid w:val="00B56E97"/>
    <w:rsid w:val="00B75495"/>
    <w:rsid w:val="00BB5869"/>
    <w:rsid w:val="00BC34F3"/>
    <w:rsid w:val="00BC3B1D"/>
    <w:rsid w:val="00BC685F"/>
    <w:rsid w:val="00BD4B9B"/>
    <w:rsid w:val="00BE1833"/>
    <w:rsid w:val="00BF5A5A"/>
    <w:rsid w:val="00C261A8"/>
    <w:rsid w:val="00C37D84"/>
    <w:rsid w:val="00C62354"/>
    <w:rsid w:val="00C63AE5"/>
    <w:rsid w:val="00C72A5D"/>
    <w:rsid w:val="00C905BF"/>
    <w:rsid w:val="00CB1FAB"/>
    <w:rsid w:val="00CC03F4"/>
    <w:rsid w:val="00CD5D20"/>
    <w:rsid w:val="00CE3C8D"/>
    <w:rsid w:val="00CE742C"/>
    <w:rsid w:val="00CF0B48"/>
    <w:rsid w:val="00CF1E50"/>
    <w:rsid w:val="00CF4159"/>
    <w:rsid w:val="00D25280"/>
    <w:rsid w:val="00D27E0F"/>
    <w:rsid w:val="00D4029E"/>
    <w:rsid w:val="00D414FD"/>
    <w:rsid w:val="00D52865"/>
    <w:rsid w:val="00D52B0A"/>
    <w:rsid w:val="00D65104"/>
    <w:rsid w:val="00D72AD2"/>
    <w:rsid w:val="00D7534B"/>
    <w:rsid w:val="00D817A4"/>
    <w:rsid w:val="00D8588D"/>
    <w:rsid w:val="00DA08AB"/>
    <w:rsid w:val="00DA0929"/>
    <w:rsid w:val="00DA7471"/>
    <w:rsid w:val="00DC0EE9"/>
    <w:rsid w:val="00DC3094"/>
    <w:rsid w:val="00DC79E1"/>
    <w:rsid w:val="00DE2169"/>
    <w:rsid w:val="00DE5C63"/>
    <w:rsid w:val="00DE6227"/>
    <w:rsid w:val="00DE6CB1"/>
    <w:rsid w:val="00DE7E4C"/>
    <w:rsid w:val="00DF65B4"/>
    <w:rsid w:val="00DF7D96"/>
    <w:rsid w:val="00E4630F"/>
    <w:rsid w:val="00E47DA4"/>
    <w:rsid w:val="00E52545"/>
    <w:rsid w:val="00E5664B"/>
    <w:rsid w:val="00E65233"/>
    <w:rsid w:val="00E72344"/>
    <w:rsid w:val="00E72469"/>
    <w:rsid w:val="00E831DF"/>
    <w:rsid w:val="00EA3D22"/>
    <w:rsid w:val="00EC6740"/>
    <w:rsid w:val="00ED0FBD"/>
    <w:rsid w:val="00ED1BA8"/>
    <w:rsid w:val="00ED38DE"/>
    <w:rsid w:val="00EF0A96"/>
    <w:rsid w:val="00EF17F1"/>
    <w:rsid w:val="00EF1CB1"/>
    <w:rsid w:val="00EF2019"/>
    <w:rsid w:val="00F03802"/>
    <w:rsid w:val="00F03906"/>
    <w:rsid w:val="00F128E9"/>
    <w:rsid w:val="00F12D25"/>
    <w:rsid w:val="00F26754"/>
    <w:rsid w:val="00F36296"/>
    <w:rsid w:val="00F600BA"/>
    <w:rsid w:val="00F73A65"/>
    <w:rsid w:val="00FA57CE"/>
    <w:rsid w:val="00FB66BD"/>
    <w:rsid w:val="00FB74DE"/>
    <w:rsid w:val="00FF7700"/>
    <w:rsid w:val="66C1FABA"/>
    <w:rsid w:val="7DAB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8CE4F"/>
  <w14:defaultImageDpi w14:val="330"/>
  <w15:docId w15:val="{0E92505B-A99E-4780-96F8-CA0FA70F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EFB"/>
    <w:pPr>
      <w:spacing w:before="60" w:after="120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qFormat/>
    <w:rsid w:val="002452EB"/>
    <w:pPr>
      <w:keepNext/>
      <w:pageBreakBefore/>
      <w:spacing w:before="480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rsid w:val="003D505C"/>
    <w:pPr>
      <w:keepNext/>
      <w:spacing w:before="480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3D505C"/>
    <w:pPr>
      <w:keepNext/>
      <w:spacing w:before="48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3D505C"/>
    <w:pPr>
      <w:keepNext/>
      <w:spacing w:before="48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3D505C"/>
    <w:pPr>
      <w:keepNext/>
      <w:spacing w:before="48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3D505C"/>
    <w:pPr>
      <w:keepNext/>
      <w:spacing w:before="480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89A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qFormat/>
    <w:rsid w:val="009D3EFB"/>
    <w:pPr>
      <w:spacing w:before="360"/>
    </w:pPr>
    <w:rPr>
      <w:b/>
      <w:color w:val="00B6EF"/>
      <w:sz w:val="72"/>
    </w:rPr>
  </w:style>
  <w:style w:type="paragraph" w:styleId="Subtitle">
    <w:name w:val="Subtitle"/>
    <w:basedOn w:val="Normal"/>
    <w:next w:val="Normal"/>
    <w:qFormat/>
    <w:rsid w:val="009D3EFB"/>
    <w:pPr>
      <w:spacing w:before="180"/>
    </w:pPr>
    <w:rPr>
      <w:b/>
      <w:color w:val="00427C"/>
      <w:sz w:val="40"/>
    </w:rPr>
  </w:style>
  <w:style w:type="paragraph" w:styleId="Header">
    <w:name w:val="header"/>
    <w:basedOn w:val="Normal"/>
    <w:link w:val="HeaderChar"/>
    <w:rsid w:val="0000064D"/>
    <w:pPr>
      <w:tabs>
        <w:tab w:val="center" w:pos="4320"/>
        <w:tab w:val="right" w:pos="8640"/>
      </w:tabs>
      <w:spacing w:before="120"/>
    </w:pPr>
    <w:rPr>
      <w:sz w:val="18"/>
    </w:rPr>
  </w:style>
  <w:style w:type="paragraph" w:styleId="Footer">
    <w:name w:val="footer"/>
    <w:basedOn w:val="Normal"/>
    <w:link w:val="FooterChar"/>
    <w:rsid w:val="00474147"/>
    <w:pPr>
      <w:pBdr>
        <w:top w:val="single" w:sz="8" w:space="0" w:color="auto"/>
      </w:pBdr>
      <w:tabs>
        <w:tab w:val="right" w:pos="9350"/>
      </w:tabs>
      <w:spacing w:before="0" w:after="0"/>
      <w:jc w:val="right"/>
    </w:pPr>
    <w:rPr>
      <w:sz w:val="18"/>
    </w:rPr>
  </w:style>
  <w:style w:type="character" w:styleId="PageNumber">
    <w:name w:val="page number"/>
    <w:rsid w:val="006F2B5A"/>
    <w:rPr>
      <w:rFonts w:ascii="Open Sans" w:hAnsi="Open Sans"/>
    </w:rPr>
  </w:style>
  <w:style w:type="paragraph" w:styleId="TOC1">
    <w:name w:val="toc 1"/>
    <w:basedOn w:val="Normal"/>
    <w:next w:val="Normal"/>
    <w:uiPriority w:val="39"/>
    <w:qFormat/>
    <w:rsid w:val="00501C69"/>
    <w:pPr>
      <w:tabs>
        <w:tab w:val="right" w:leader="dot" w:pos="9360"/>
      </w:tabs>
    </w:pPr>
    <w:rPr>
      <w:b/>
    </w:rPr>
  </w:style>
  <w:style w:type="paragraph" w:styleId="TOC2">
    <w:name w:val="toc 2"/>
    <w:basedOn w:val="Normal"/>
    <w:next w:val="Normal"/>
    <w:uiPriority w:val="39"/>
    <w:qFormat/>
    <w:rsid w:val="00501C69"/>
    <w:pPr>
      <w:tabs>
        <w:tab w:val="right" w:leader="dot" w:pos="9360"/>
      </w:tabs>
      <w:ind w:left="450"/>
    </w:pPr>
  </w:style>
  <w:style w:type="paragraph" w:styleId="TOC3">
    <w:name w:val="toc 3"/>
    <w:basedOn w:val="Normal"/>
    <w:next w:val="Normal"/>
    <w:uiPriority w:val="39"/>
    <w:qFormat/>
    <w:rsid w:val="00501C69"/>
    <w:pPr>
      <w:tabs>
        <w:tab w:val="right" w:leader="dot" w:pos="9360"/>
      </w:tabs>
      <w:ind w:left="900"/>
    </w:pPr>
  </w:style>
  <w:style w:type="paragraph" w:styleId="TOC4">
    <w:name w:val="toc 4"/>
    <w:basedOn w:val="Normal"/>
    <w:next w:val="Normal"/>
    <w:uiPriority w:val="39"/>
    <w:qFormat/>
    <w:rsid w:val="00501C69"/>
    <w:pPr>
      <w:tabs>
        <w:tab w:val="right" w:leader="dot" w:pos="9360"/>
      </w:tabs>
      <w:ind w:left="1350"/>
    </w:pPr>
  </w:style>
  <w:style w:type="character" w:styleId="Hyperlink">
    <w:name w:val="Hyperlink"/>
    <w:basedOn w:val="DefaultParagraphFont"/>
    <w:uiPriority w:val="99"/>
    <w:qFormat/>
    <w:rsid w:val="002452EB"/>
    <w:rPr>
      <w:rFonts w:ascii="Calibri" w:hAnsi="Calibri"/>
      <w:b w:val="0"/>
      <w:bCs/>
      <w:i w:val="0"/>
      <w:iCs w:val="0"/>
      <w:color w:val="0000FF"/>
      <w:u w:val="single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TOC5">
    <w:name w:val="toc 5"/>
    <w:basedOn w:val="Normal"/>
    <w:next w:val="Normal"/>
    <w:qFormat/>
    <w:rsid w:val="00501C69"/>
    <w:pPr>
      <w:tabs>
        <w:tab w:val="right" w:leader="dot" w:pos="9360"/>
      </w:tabs>
      <w:ind w:left="1800"/>
    </w:pPr>
  </w:style>
  <w:style w:type="paragraph" w:customStyle="1" w:styleId="Code">
    <w:name w:val="Code"/>
    <w:next w:val="Normal"/>
    <w:pPr>
      <w:spacing w:before="60" w:after="120"/>
    </w:pPr>
    <w:rPr>
      <w:rFonts w:ascii="Courier" w:hAnsi="Courier"/>
      <w:sz w:val="23"/>
    </w:rPr>
  </w:style>
  <w:style w:type="paragraph" w:styleId="TOC6">
    <w:name w:val="toc 6"/>
    <w:basedOn w:val="Normal"/>
    <w:next w:val="Normal"/>
    <w:qFormat/>
    <w:rsid w:val="00501C69"/>
    <w:pPr>
      <w:tabs>
        <w:tab w:val="right" w:leader="dot" w:pos="9360"/>
      </w:tabs>
      <w:ind w:left="2250"/>
    </w:pPr>
  </w:style>
  <w:style w:type="paragraph" w:styleId="TOC7">
    <w:name w:val="toc 7"/>
    <w:basedOn w:val="Normal"/>
    <w:next w:val="Normal"/>
    <w:qFormat/>
    <w:rsid w:val="00501C69"/>
    <w:pPr>
      <w:tabs>
        <w:tab w:val="right" w:leader="dot" w:pos="9360"/>
      </w:tabs>
      <w:ind w:left="1320"/>
    </w:pPr>
  </w:style>
  <w:style w:type="paragraph" w:styleId="TOC8">
    <w:name w:val="toc 8"/>
    <w:basedOn w:val="Normal"/>
    <w:next w:val="Normal"/>
    <w:qFormat/>
    <w:rsid w:val="00501C69"/>
    <w:pPr>
      <w:tabs>
        <w:tab w:val="right" w:leader="dot" w:pos="9360"/>
      </w:tabs>
      <w:ind w:left="1540"/>
    </w:pPr>
  </w:style>
  <w:style w:type="paragraph" w:styleId="TOC9">
    <w:name w:val="toc 9"/>
    <w:basedOn w:val="Normal"/>
    <w:next w:val="Normal"/>
    <w:qFormat/>
    <w:rsid w:val="00501C69"/>
    <w:pPr>
      <w:tabs>
        <w:tab w:val="right" w:leader="dot" w:pos="9360"/>
      </w:tabs>
      <w:ind w:left="1760"/>
    </w:pPr>
  </w:style>
  <w:style w:type="table" w:styleId="TableGrid">
    <w:name w:val="Table Grid"/>
    <w:basedOn w:val="TableNormal"/>
    <w:rsid w:val="009F05C8"/>
    <w:pPr>
      <w:spacing w:before="6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andCallouts">
    <w:name w:val="Tables and Callouts"/>
    <w:basedOn w:val="Normal"/>
  </w:style>
  <w:style w:type="character" w:styleId="FollowedHyperlink">
    <w:name w:val="FollowedHyperlink"/>
    <w:rsid w:val="0047414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6B3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6B3"/>
    <w:rPr>
      <w:rFonts w:ascii="Lucida Grande" w:hAnsi="Lucida Grande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52865"/>
    <w:rPr>
      <w:rFonts w:ascii="Roboto" w:hAnsi="Roboto"/>
      <w:sz w:val="18"/>
    </w:rPr>
  </w:style>
  <w:style w:type="character" w:customStyle="1" w:styleId="FooterChar">
    <w:name w:val="Footer Char"/>
    <w:basedOn w:val="DefaultParagraphFont"/>
    <w:link w:val="Footer"/>
    <w:rsid w:val="00D52865"/>
    <w:rPr>
      <w:rFonts w:ascii="Roboto" w:hAnsi="Roboto"/>
      <w:sz w:val="18"/>
    </w:rPr>
  </w:style>
  <w:style w:type="paragraph" w:customStyle="1" w:styleId="NotificationText">
    <w:name w:val="NotificationText"/>
    <w:basedOn w:val="Normal"/>
    <w:qFormat/>
    <w:rsid w:val="009D3EFB"/>
    <w:rPr>
      <w:sz w:val="18"/>
    </w:rPr>
  </w:style>
  <w:style w:type="paragraph" w:customStyle="1" w:styleId="NotificationTextFirstLine">
    <w:name w:val="NotificationText_FirstLine"/>
    <w:basedOn w:val="Normal"/>
    <w:qFormat/>
    <w:rsid w:val="009D3EFB"/>
    <w:pPr>
      <w:pageBreakBefore/>
      <w:spacing w:before="9480"/>
    </w:pPr>
    <w:rPr>
      <w:b/>
      <w:sz w:val="18"/>
    </w:rPr>
  </w:style>
  <w:style w:type="paragraph" w:styleId="ListParagraph">
    <w:name w:val="List Paragraph"/>
    <w:basedOn w:val="Normal"/>
    <w:uiPriority w:val="34"/>
    <w:qFormat/>
    <w:rsid w:val="0085326F"/>
    <w:pPr>
      <w:ind w:left="72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8789A"/>
    <w:rPr>
      <w:rFonts w:ascii="Karla" w:eastAsiaTheme="majorEastAsia" w:hAnsi="Karla" w:cstheme="majorBidi"/>
      <w:i/>
      <w:iCs/>
      <w:color w:val="243F60" w:themeColor="accent1" w:themeShade="7F"/>
      <w:sz w:val="22"/>
    </w:rPr>
  </w:style>
  <w:style w:type="character" w:styleId="SubtleEmphasis">
    <w:name w:val="Subtle Emphasis"/>
    <w:basedOn w:val="DefaultParagraphFont"/>
    <w:uiPriority w:val="19"/>
    <w:qFormat/>
    <w:rsid w:val="002452EB"/>
    <w:rPr>
      <w:rFonts w:ascii="Calibri" w:hAnsi="Calibri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452EB"/>
    <w:rPr>
      <w:rFonts w:ascii="Calibri" w:hAnsi="Calibri"/>
      <w:i/>
      <w:iCs/>
    </w:rPr>
  </w:style>
  <w:style w:type="character" w:styleId="IntenseEmphasis">
    <w:name w:val="Intense Emphasis"/>
    <w:basedOn w:val="DefaultParagraphFont"/>
    <w:uiPriority w:val="21"/>
    <w:qFormat/>
    <w:rsid w:val="002452EB"/>
    <w:rPr>
      <w:rFonts w:ascii="Calibri" w:hAnsi="Calibri"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2452EB"/>
    <w:rPr>
      <w:rFonts w:ascii="Calibri" w:hAnsi="Calibri"/>
      <w:b/>
      <w:bCs/>
    </w:rPr>
  </w:style>
  <w:style w:type="character" w:styleId="SubtleReference">
    <w:name w:val="Subtle Reference"/>
    <w:basedOn w:val="DefaultParagraphFont"/>
    <w:uiPriority w:val="31"/>
    <w:qFormat/>
    <w:rsid w:val="002452EB"/>
    <w:rPr>
      <w:rFonts w:ascii="Calibri" w:hAnsi="Calibri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452EB"/>
    <w:rPr>
      <w:rFonts w:ascii="Calibri" w:hAnsi="Calibri"/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68789A"/>
    <w:rPr>
      <w:rFonts w:ascii="Karla" w:hAnsi="Karla"/>
      <w:b/>
      <w:bCs/>
      <w:i/>
      <w:iCs/>
      <w:spacing w:val="5"/>
    </w:rPr>
  </w:style>
  <w:style w:type="paragraph" w:customStyle="1" w:styleId="BulletedList">
    <w:name w:val="Bulleted List"/>
    <w:basedOn w:val="Normal"/>
    <w:link w:val="BulletedListChar"/>
    <w:qFormat/>
    <w:rsid w:val="00482F6F"/>
    <w:pPr>
      <w:numPr>
        <w:numId w:val="1"/>
      </w:numPr>
      <w:ind w:left="630" w:hanging="180"/>
    </w:pPr>
  </w:style>
  <w:style w:type="paragraph" w:customStyle="1" w:styleId="Sub-bullet1">
    <w:name w:val="Sub-bullet 1"/>
    <w:basedOn w:val="BulletedList"/>
    <w:link w:val="Sub-bullet1Char"/>
    <w:qFormat/>
    <w:rsid w:val="00482F6F"/>
    <w:pPr>
      <w:numPr>
        <w:numId w:val="3"/>
      </w:numPr>
      <w:ind w:left="1080" w:hanging="180"/>
    </w:pPr>
  </w:style>
  <w:style w:type="character" w:customStyle="1" w:styleId="BulletedListChar">
    <w:name w:val="Bulleted List Char"/>
    <w:basedOn w:val="DefaultParagraphFont"/>
    <w:link w:val="BulletedList"/>
    <w:rsid w:val="00482F6F"/>
    <w:rPr>
      <w:rFonts w:ascii="Calibri" w:hAnsi="Calibri"/>
      <w:sz w:val="22"/>
    </w:rPr>
  </w:style>
  <w:style w:type="paragraph" w:customStyle="1" w:styleId="Sub-bullet2">
    <w:name w:val="Sub-bullet 2"/>
    <w:basedOn w:val="Sub-bullet1"/>
    <w:link w:val="Sub-bullet2Char"/>
    <w:qFormat/>
    <w:rsid w:val="00482F6F"/>
    <w:pPr>
      <w:numPr>
        <w:numId w:val="4"/>
      </w:numPr>
      <w:ind w:left="1530" w:hanging="180"/>
    </w:pPr>
  </w:style>
  <w:style w:type="character" w:customStyle="1" w:styleId="Sub-bullet1Char">
    <w:name w:val="Sub-bullet 1 Char"/>
    <w:basedOn w:val="BulletedListChar"/>
    <w:link w:val="Sub-bullet1"/>
    <w:rsid w:val="00482F6F"/>
    <w:rPr>
      <w:rFonts w:ascii="Calibri" w:hAnsi="Calibri"/>
      <w:sz w:val="22"/>
    </w:rPr>
  </w:style>
  <w:style w:type="paragraph" w:customStyle="1" w:styleId="Sub-bullet3">
    <w:name w:val="Sub-bullet 3"/>
    <w:basedOn w:val="Sub-bullet2"/>
    <w:link w:val="Sub-bullet3Char"/>
    <w:qFormat/>
    <w:rsid w:val="005A2C3C"/>
    <w:pPr>
      <w:numPr>
        <w:numId w:val="5"/>
      </w:numPr>
      <w:ind w:left="1980" w:hanging="180"/>
    </w:pPr>
  </w:style>
  <w:style w:type="character" w:customStyle="1" w:styleId="Sub-bullet2Char">
    <w:name w:val="Sub-bullet 2 Char"/>
    <w:basedOn w:val="Sub-bullet1Char"/>
    <w:link w:val="Sub-bullet2"/>
    <w:rsid w:val="00482F6F"/>
    <w:rPr>
      <w:rFonts w:ascii="Calibri" w:hAnsi="Calibri"/>
      <w:sz w:val="22"/>
    </w:rPr>
  </w:style>
  <w:style w:type="paragraph" w:customStyle="1" w:styleId="NumberedList">
    <w:name w:val="Numbered List"/>
    <w:basedOn w:val="Normal"/>
    <w:link w:val="NumberedListChar"/>
    <w:qFormat/>
    <w:rsid w:val="00FF7700"/>
    <w:pPr>
      <w:numPr>
        <w:numId w:val="2"/>
      </w:numPr>
      <w:ind w:hanging="270"/>
    </w:pPr>
  </w:style>
  <w:style w:type="character" w:customStyle="1" w:styleId="Sub-bullet3Char">
    <w:name w:val="Sub-bullet 3 Char"/>
    <w:basedOn w:val="Sub-bullet2Char"/>
    <w:link w:val="Sub-bullet3"/>
    <w:rsid w:val="005A2C3C"/>
    <w:rPr>
      <w:rFonts w:ascii="Calibri" w:hAnsi="Calibri"/>
      <w:sz w:val="22"/>
    </w:rPr>
  </w:style>
  <w:style w:type="character" w:customStyle="1" w:styleId="NumberedListChar">
    <w:name w:val="Numbered List Char"/>
    <w:basedOn w:val="DefaultParagraphFont"/>
    <w:link w:val="NumberedList"/>
    <w:rsid w:val="00FF7700"/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621DD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01C69"/>
    <w:pPr>
      <w:keepLines/>
      <w:pageBreakBefore w:val="0"/>
      <w:spacing w:before="240" w:after="0" w:line="259" w:lineRule="auto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"/>
    <w:rsid w:val="002125F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125FC"/>
  </w:style>
  <w:style w:type="character" w:customStyle="1" w:styleId="eop">
    <w:name w:val="eop"/>
    <w:basedOn w:val="DefaultParagraphFont"/>
    <w:rsid w:val="002125FC"/>
  </w:style>
  <w:style w:type="paragraph" w:styleId="NoSpacing">
    <w:name w:val="No Spacing"/>
    <w:uiPriority w:val="1"/>
    <w:qFormat/>
    <w:rsid w:val="00D414FD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953701">
          <w:marLeft w:val="0"/>
          <w:marRight w:val="0"/>
          <w:marTop w:val="150"/>
          <w:marBottom w:val="240"/>
          <w:divBdr>
            <w:top w:val="single" w:sz="6" w:space="8" w:color="AAB8C6"/>
            <w:left w:val="single" w:sz="6" w:space="27" w:color="AAB8C6"/>
            <w:bottom w:val="single" w:sz="6" w:space="8" w:color="AAB8C6"/>
            <w:right w:val="single" w:sz="6" w:space="8" w:color="AAB8C6"/>
          </w:divBdr>
          <w:divsChild>
            <w:div w:id="1999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7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hyperlink" Target="https://powerschool-docs.atlassian.net/wiki/spaces/NAVHHELP/pages/12749599/Native+Login+for+Naviance+Student" TargetMode="External"/><Relationship Id="rId30" Type="http://schemas.openxmlformats.org/officeDocument/2006/relationships/header" Target="header4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.powell\OneDrive%20-%20PowerSchool\Career_Planning_Reference_Guid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e2af8b-0b20-4d59-a1f0-cd357f2bcadc">
      <UserInfo>
        <DisplayName>Donna Mensch</DisplayName>
        <AccountId>318</AccountId>
        <AccountType/>
      </UserInfo>
      <UserInfo>
        <DisplayName>Kenneth McFetridge</DisplayName>
        <AccountId>319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AFF3E9950A034DB8144FC430EA339F" ma:contentTypeVersion="6" ma:contentTypeDescription="Create a new document." ma:contentTypeScope="" ma:versionID="fab519a759e4395bfaafc326391ef8cf">
  <xsd:schema xmlns:xsd="http://www.w3.org/2001/XMLSchema" xmlns:xs="http://www.w3.org/2001/XMLSchema" xmlns:p="http://schemas.microsoft.com/office/2006/metadata/properties" xmlns:ns2="cb9db4a2-cdcf-4f3f-a7f7-e519057b7b52" xmlns:ns3="cfe2af8b-0b20-4d59-a1f0-cd357f2bcadc" targetNamespace="http://schemas.microsoft.com/office/2006/metadata/properties" ma:root="true" ma:fieldsID="06c2e1406b5daf20b147022a21ac88dc" ns2:_="" ns3:_="">
    <xsd:import namespace="cb9db4a2-cdcf-4f3f-a7f7-e519057b7b52"/>
    <xsd:import namespace="cfe2af8b-0b20-4d59-a1f0-cd357f2bc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db4a2-cdcf-4f3f-a7f7-e519057b7b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2af8b-0b20-4d59-a1f0-cd357f2bc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60DA2-DE0C-4FE8-A0BD-66E4AD4F7B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67EE02-C946-4E30-B8D2-D9335716AC21}">
  <ds:schemaRefs>
    <ds:schemaRef ds:uri="http://schemas.microsoft.com/office/2006/metadata/properties"/>
    <ds:schemaRef ds:uri="http://schemas.microsoft.com/office/infopath/2007/PartnerControls"/>
    <ds:schemaRef ds:uri="cfe2af8b-0b20-4d59-a1f0-cd357f2bcadc"/>
  </ds:schemaRefs>
</ds:datastoreItem>
</file>

<file path=customXml/itemProps3.xml><?xml version="1.0" encoding="utf-8"?>
<ds:datastoreItem xmlns:ds="http://schemas.openxmlformats.org/officeDocument/2006/customXml" ds:itemID="{8A4F3788-91B0-4D16-B774-266C22875C5E}"/>
</file>

<file path=customXml/itemProps4.xml><?xml version="1.0" encoding="utf-8"?>
<ds:datastoreItem xmlns:ds="http://schemas.openxmlformats.org/officeDocument/2006/customXml" ds:itemID="{0945E3A5-EC9B-4861-A118-40A6F2BE3D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Career_Planning_Reference_Guide</Template>
  <TotalTime>1069</TotalTime>
  <Pages>11</Pages>
  <Words>1050</Words>
  <Characters>5855</Characters>
  <Application>Microsoft Office Word</Application>
  <DocSecurity>0</DocSecurity>
  <Lines>209</Lines>
  <Paragraphs>135</Paragraphs>
  <ScaleCrop>false</ScaleCrop>
  <Manager/>
  <Company>PowerSchool</Company>
  <LinksUpToDate>false</LinksUpToDate>
  <CharactersWithSpaces>6770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Services Template User Guide</dc:title>
  <dc:subject/>
  <dc:creator>Claudia Powell</dc:creator>
  <cp:keywords/>
  <dc:description/>
  <cp:lastModifiedBy>Claudia Powell</cp:lastModifiedBy>
  <cp:revision>26</cp:revision>
  <cp:lastPrinted>2018-08-01T15:02:00Z</cp:lastPrinted>
  <dcterms:created xsi:type="dcterms:W3CDTF">2023-05-22T18:50:00Z</dcterms:created>
  <dcterms:modified xsi:type="dcterms:W3CDTF">2026-07-23T15:47:00Z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0x010100EBAFF3E9950A034DB8144FC430EA339F</vt:lpwstr>
  </property>
  <property fmtid="{D5CDD505-2E9C-101B-9397-08002B2CF9AE}" pid="3" name="Order">
    <vt:r8>38500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GrammarlyDocumentId">
    <vt:lpwstr>50694016-1ff8-4459-95c0-cbc6f6d7bdf5</vt:lpwstr>
  </property>
</Properties>
</file>