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4AB45" w14:textId="77777777" w:rsidR="00A27414" w:rsidRDefault="00A27414" w:rsidP="00BB5869">
      <w:pPr>
        <w:ind w:right="900"/>
      </w:pPr>
      <w:bookmarkStart w:id="0" w:name="_Hlk39764677"/>
    </w:p>
    <w:p w14:paraId="234B421F" w14:textId="77777777" w:rsidR="00810493" w:rsidRDefault="00810493" w:rsidP="00BB5869">
      <w:pPr>
        <w:ind w:right="900"/>
      </w:pPr>
    </w:p>
    <w:p w14:paraId="193460C0" w14:textId="77777777" w:rsidR="00A908CE" w:rsidRDefault="00A908CE" w:rsidP="00BB5869">
      <w:pPr>
        <w:ind w:right="900"/>
      </w:pPr>
    </w:p>
    <w:p w14:paraId="09707627" w14:textId="77777777" w:rsidR="008602A9" w:rsidRDefault="008602A9" w:rsidP="00BB5869">
      <w:pPr>
        <w:ind w:right="900"/>
      </w:pPr>
    </w:p>
    <w:p w14:paraId="3A7165D3" w14:textId="77777777" w:rsidR="00F12D25" w:rsidRDefault="00F12D25" w:rsidP="00BB5869">
      <w:pPr>
        <w:ind w:right="900"/>
      </w:pPr>
    </w:p>
    <w:p w14:paraId="2B5C1736" w14:textId="77777777" w:rsidR="00F12D25" w:rsidRDefault="00F12D25" w:rsidP="00BB5869">
      <w:pPr>
        <w:ind w:right="900"/>
      </w:pPr>
    </w:p>
    <w:p w14:paraId="06F33801" w14:textId="77777777" w:rsidR="00F12D25" w:rsidRDefault="00F12D25" w:rsidP="00BB5869">
      <w:pPr>
        <w:ind w:right="900"/>
      </w:pPr>
    </w:p>
    <w:p w14:paraId="3BB8397B" w14:textId="77777777" w:rsidR="00F03802" w:rsidRDefault="00F03802" w:rsidP="00BB5869">
      <w:pPr>
        <w:ind w:right="900"/>
      </w:pPr>
    </w:p>
    <w:p w14:paraId="25820997" w14:textId="77777777" w:rsidR="00F03802" w:rsidRDefault="00F03802" w:rsidP="00BB5869">
      <w:pPr>
        <w:ind w:right="900"/>
      </w:pPr>
    </w:p>
    <w:p w14:paraId="08B69A89" w14:textId="77777777" w:rsidR="00F03802" w:rsidRDefault="00F03802" w:rsidP="00BB5869">
      <w:pPr>
        <w:ind w:right="900"/>
      </w:pPr>
    </w:p>
    <w:p w14:paraId="6053217B" w14:textId="77777777" w:rsidR="00F03802" w:rsidRDefault="00F03802" w:rsidP="00BB5869">
      <w:pPr>
        <w:ind w:right="900"/>
      </w:pPr>
    </w:p>
    <w:p w14:paraId="70384FDC" w14:textId="77777777" w:rsidR="00F03802" w:rsidRDefault="00F03802" w:rsidP="00BB5869">
      <w:pPr>
        <w:ind w:right="900"/>
      </w:pPr>
    </w:p>
    <w:p w14:paraId="3B5CA581" w14:textId="77777777" w:rsidR="00F03802" w:rsidRDefault="00F03802" w:rsidP="004D6AC5">
      <w:pPr>
        <w:tabs>
          <w:tab w:val="left" w:pos="1485"/>
        </w:tabs>
        <w:ind w:right="900"/>
      </w:pPr>
    </w:p>
    <w:p w14:paraId="1F326991" w14:textId="5EFA5649" w:rsidR="28707587" w:rsidRDefault="28707587" w:rsidP="01418545">
      <w:pPr>
        <w:pStyle w:val="Title"/>
        <w:spacing w:after="0" w:line="259" w:lineRule="auto"/>
      </w:pPr>
      <w:r>
        <w:t>Course Planner Reference Guide</w:t>
      </w:r>
    </w:p>
    <w:p w14:paraId="03260E1E" w14:textId="03FF793F" w:rsidR="28707587" w:rsidRDefault="28707587" w:rsidP="01418545">
      <w:pPr>
        <w:pStyle w:val="Subtitle"/>
        <w:spacing w:line="259" w:lineRule="auto"/>
        <w:ind w:right="900"/>
      </w:pPr>
      <w:r>
        <w:rPr>
          <w:b w:val="0"/>
        </w:rPr>
        <w:t>Naviance Student</w:t>
      </w:r>
    </w:p>
    <w:p w14:paraId="78B2142A" w14:textId="77777777" w:rsidR="0046374A" w:rsidRPr="004E30C7" w:rsidRDefault="0046374A" w:rsidP="00BB5869">
      <w:pPr>
        <w:spacing w:before="90" w:after="0"/>
        <w:ind w:right="900"/>
        <w:rPr>
          <w:color w:val="DA2F6B"/>
          <w:sz w:val="24"/>
          <w:szCs w:val="24"/>
        </w:rPr>
      </w:pPr>
    </w:p>
    <w:p w14:paraId="62BC8AE3" w14:textId="77777777" w:rsidR="0046374A" w:rsidRPr="0046374A" w:rsidRDefault="0046374A" w:rsidP="00BB5869">
      <w:pPr>
        <w:ind w:right="900"/>
      </w:pPr>
    </w:p>
    <w:p w14:paraId="76291B93" w14:textId="77777777" w:rsidR="0085326F" w:rsidRDefault="0085326F" w:rsidP="00BB5869">
      <w:pPr>
        <w:pStyle w:val="Subtitle"/>
        <w:ind w:right="900"/>
      </w:pPr>
      <w:r>
        <w:br w:type="page"/>
      </w:r>
    </w:p>
    <w:p w14:paraId="2213D2EF" w14:textId="77777777" w:rsidR="00CF1E50" w:rsidRPr="00C63AE5" w:rsidRDefault="00CF1E50" w:rsidP="00BB5869">
      <w:pPr>
        <w:ind w:right="900"/>
      </w:pPr>
    </w:p>
    <w:p w14:paraId="6D8FF077" w14:textId="013CD6B9" w:rsidR="00CF1E50" w:rsidRPr="00C63AE5" w:rsidRDefault="00B56E97" w:rsidP="001C2741">
      <w:pPr>
        <w:pStyle w:val="NotificationTextFirstLine"/>
        <w:pageBreakBefore w:val="0"/>
        <w:tabs>
          <w:tab w:val="left" w:pos="8460"/>
        </w:tabs>
        <w:ind w:right="900"/>
      </w:pPr>
      <w:r>
        <w:t>Updated</w:t>
      </w:r>
      <w:r w:rsidR="0069123E">
        <w:t>:</w:t>
      </w:r>
      <w:r w:rsidRPr="00EC3608">
        <w:rPr>
          <w:szCs w:val="18"/>
        </w:rPr>
        <w:t xml:space="preserve"> </w:t>
      </w:r>
      <w:r w:rsidRPr="00B56E97">
        <w:rPr>
          <w:szCs w:val="18"/>
        </w:rPr>
        <w:fldChar w:fldCharType="begin"/>
      </w:r>
      <w:r w:rsidRPr="00B56E97">
        <w:rPr>
          <w:szCs w:val="18"/>
        </w:rPr>
        <w:instrText xml:space="preserve"> SAVEDATE  \@ "MMMM d, yyyy"  \* MERGEFORMAT </w:instrText>
      </w:r>
      <w:r w:rsidR="00CB07D7">
        <w:rPr>
          <w:szCs w:val="18"/>
        </w:rPr>
        <w:fldChar w:fldCharType="separate"/>
      </w:r>
      <w:r w:rsidR="0074796A">
        <w:rPr>
          <w:noProof/>
          <w:szCs w:val="18"/>
        </w:rPr>
        <w:t>June 6, 2023</w:t>
      </w:r>
      <w:r w:rsidRPr="00B56E97">
        <w:rPr>
          <w:szCs w:val="18"/>
        </w:rPr>
        <w:fldChar w:fldCharType="end"/>
      </w:r>
    </w:p>
    <w:p w14:paraId="4608F6AC" w14:textId="77777777" w:rsidR="00CF1E50" w:rsidRPr="00C63AE5" w:rsidRDefault="00CF1E50" w:rsidP="00DC3094">
      <w:pPr>
        <w:pStyle w:val="NotificationText"/>
      </w:pPr>
      <w:r w:rsidRPr="00C63AE5">
        <w:t xml:space="preserve">Document Owner: </w:t>
      </w:r>
      <w:r w:rsidR="00EF1CB1">
        <w:t>Documentation Services</w:t>
      </w:r>
    </w:p>
    <w:p w14:paraId="60EBFE9F" w14:textId="024F053E" w:rsidR="00CF1E50" w:rsidRPr="00C63AE5" w:rsidRDefault="00CF1E50" w:rsidP="00DC3094">
      <w:pPr>
        <w:pStyle w:val="NotificationText"/>
      </w:pPr>
      <w:r w:rsidRPr="00C63AE5">
        <w:t xml:space="preserve">This edition applies to </w:t>
      </w:r>
      <w:r w:rsidR="00E9655D">
        <w:t>Naviance</w:t>
      </w:r>
      <w:r w:rsidRPr="00C63AE5">
        <w:t xml:space="preserve"> software and to all </w:t>
      </w:r>
      <w:proofErr w:type="gramStart"/>
      <w:r w:rsidRPr="00C63AE5">
        <w:t>subsequent</w:t>
      </w:r>
      <w:proofErr w:type="gramEnd"/>
      <w:r w:rsidRPr="00C63AE5">
        <w:t xml:space="preserve"> releases and modifications until otherwise indicated in new editions or updates.</w:t>
      </w:r>
    </w:p>
    <w:p w14:paraId="5894074E" w14:textId="77777777" w:rsidR="00CF1E50" w:rsidRPr="00C63AE5" w:rsidRDefault="00CF1E50" w:rsidP="00DC3094">
      <w:pPr>
        <w:pStyle w:val="NotificationText"/>
      </w:pPr>
      <w:r w:rsidRPr="00C63AE5">
        <w:t xml:space="preserve">The data and names used to illustrate the reports and screen images may include names of individuals, companies, brands, and products. </w:t>
      </w:r>
      <w:proofErr w:type="gramStart"/>
      <w:r w:rsidRPr="00C63AE5">
        <w:t>All of</w:t>
      </w:r>
      <w:proofErr w:type="gramEnd"/>
      <w:r w:rsidRPr="00C63AE5">
        <w:t xml:space="preserve"> the data and names are fictitious; any similarities to actual names are entirely coincidental. </w:t>
      </w:r>
    </w:p>
    <w:p w14:paraId="41E92A9B" w14:textId="77777777" w:rsidR="00CF1E50" w:rsidRPr="00C63AE5" w:rsidRDefault="00CF1E50" w:rsidP="00DC3094">
      <w:pPr>
        <w:pStyle w:val="NotificationText"/>
      </w:pPr>
      <w:r w:rsidRPr="00C63AE5">
        <w:t xml:space="preserve">PowerSchool is a trademark, in the U.S. and/or other countries, of </w:t>
      </w:r>
      <w:r w:rsidR="00D27E0F">
        <w:t>PowerSchool Group</w:t>
      </w:r>
      <w:r w:rsidR="00F600BA" w:rsidRPr="00C63AE5">
        <w:t xml:space="preserve"> LLC</w:t>
      </w:r>
      <w:r w:rsidRPr="00C63AE5">
        <w:t xml:space="preserve"> or its affiliate(s).</w:t>
      </w:r>
    </w:p>
    <w:p w14:paraId="29144C09" w14:textId="6AAB4D07" w:rsidR="00D52865" w:rsidRPr="00C63AE5" w:rsidRDefault="00D52865" w:rsidP="00DC3094">
      <w:pPr>
        <w:pStyle w:val="NotificationText"/>
      </w:pPr>
      <w:r w:rsidRPr="00863F84">
        <w:t xml:space="preserve">Copyright </w:t>
      </w:r>
      <w:r w:rsidRPr="00863F84">
        <w:rPr>
          <w:rFonts w:ascii="Cambria" w:hAnsi="Cambria" w:cs="Cambria"/>
        </w:rPr>
        <w:t>©</w:t>
      </w:r>
      <w:r w:rsidRPr="00863F84">
        <w:t xml:space="preserve"> </w:t>
      </w:r>
      <w:r w:rsidRPr="00C63AE5">
        <w:t>2005-</w:t>
      </w:r>
      <w:r w:rsidRPr="00C63AE5">
        <w:fldChar w:fldCharType="begin"/>
      </w:r>
      <w:r w:rsidRPr="00C63AE5">
        <w:instrText xml:space="preserve"> DATE \@"yyyy"\*MERGEFORMAT \* MERGEFORMAT </w:instrText>
      </w:r>
      <w:r w:rsidRPr="00C63AE5">
        <w:fldChar w:fldCharType="separate"/>
      </w:r>
      <w:r w:rsidR="0074796A">
        <w:rPr>
          <w:noProof/>
        </w:rPr>
        <w:t>2023</w:t>
      </w:r>
      <w:r w:rsidRPr="00C63AE5">
        <w:fldChar w:fldCharType="end"/>
      </w:r>
      <w:r w:rsidRPr="00C63AE5">
        <w:t xml:space="preserve"> PowerSchool Group LLC and/or its affiliate(s). All rights reserved.</w:t>
      </w:r>
    </w:p>
    <w:p w14:paraId="0AB5B2F0" w14:textId="77777777" w:rsidR="00D52865" w:rsidRPr="00C63AE5" w:rsidRDefault="00D52865" w:rsidP="00DC3094">
      <w:pPr>
        <w:pStyle w:val="NotificationText"/>
        <w:sectPr w:rsidR="00D52865" w:rsidRPr="00C63AE5" w:rsidSect="00A639E2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440" w:left="1440" w:header="0" w:footer="0" w:gutter="0"/>
          <w:cols w:space="720"/>
          <w:titlePg/>
          <w:docGrid w:linePitch="360"/>
        </w:sectPr>
      </w:pPr>
      <w:r w:rsidRPr="00C63AE5">
        <w:t>All trademarks are either owned or licensed by PowerSchool Group LLC and/or its affiliates.</w:t>
      </w:r>
    </w:p>
    <w:p w14:paraId="779E6778" w14:textId="77777777" w:rsidR="00CF1E50" w:rsidRPr="009C212B" w:rsidRDefault="00CF1E50" w:rsidP="00B52F25">
      <w:pPr>
        <w:pageBreakBefore/>
        <w:tabs>
          <w:tab w:val="left" w:pos="9360"/>
        </w:tabs>
        <w:ind w:right="900"/>
        <w:rPr>
          <w:b/>
          <w:spacing w:val="10"/>
          <w:sz w:val="36"/>
        </w:rPr>
      </w:pPr>
      <w:r w:rsidRPr="009C212B">
        <w:rPr>
          <w:b/>
          <w:spacing w:val="10"/>
          <w:sz w:val="36"/>
        </w:rPr>
        <w:lastRenderedPageBreak/>
        <w:t>Contents</w:t>
      </w:r>
    </w:p>
    <w:p w14:paraId="4EAB582D" w14:textId="7AE77CC7" w:rsidR="0074796A" w:rsidRDefault="00501C69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Cs w:val="22"/>
          <w14:ligatures w14:val="standardContextual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136952032" w:history="1">
        <w:r w:rsidR="0074796A" w:rsidRPr="00846AEA">
          <w:rPr>
            <w:rStyle w:val="Hyperlink"/>
            <w:noProof/>
            <w:lang w:val="fr-FR"/>
          </w:rPr>
          <w:t>Overview</w:t>
        </w:r>
        <w:r w:rsidR="0074796A">
          <w:rPr>
            <w:noProof/>
            <w:webHidden/>
          </w:rPr>
          <w:tab/>
        </w:r>
        <w:r w:rsidR="0074796A">
          <w:rPr>
            <w:noProof/>
            <w:webHidden/>
          </w:rPr>
          <w:fldChar w:fldCharType="begin"/>
        </w:r>
        <w:r w:rsidR="0074796A">
          <w:rPr>
            <w:noProof/>
            <w:webHidden/>
          </w:rPr>
          <w:instrText xml:space="preserve"> PAGEREF _Toc136952032 \h </w:instrText>
        </w:r>
        <w:r w:rsidR="0074796A">
          <w:rPr>
            <w:noProof/>
            <w:webHidden/>
          </w:rPr>
        </w:r>
        <w:r w:rsidR="0074796A">
          <w:rPr>
            <w:noProof/>
            <w:webHidden/>
          </w:rPr>
          <w:fldChar w:fldCharType="separate"/>
        </w:r>
        <w:r w:rsidR="0074796A">
          <w:rPr>
            <w:noProof/>
            <w:webHidden/>
          </w:rPr>
          <w:t>4</w:t>
        </w:r>
        <w:r w:rsidR="0074796A">
          <w:rPr>
            <w:noProof/>
            <w:webHidden/>
          </w:rPr>
          <w:fldChar w:fldCharType="end"/>
        </w:r>
      </w:hyperlink>
    </w:p>
    <w:p w14:paraId="1E628972" w14:textId="27E7F424" w:rsidR="0074796A" w:rsidRDefault="0074796A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Cs w:val="22"/>
          <w14:ligatures w14:val="standardContextual"/>
        </w:rPr>
      </w:pPr>
      <w:hyperlink w:anchor="_Toc136952033" w:history="1">
        <w:r w:rsidRPr="00846AEA">
          <w:rPr>
            <w:rStyle w:val="Hyperlink"/>
            <w:noProof/>
          </w:rPr>
          <w:t>Explore the Course Catalog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_Toc136952033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53F9EC0" w14:textId="4E6C46C7" w:rsidR="0074796A" w:rsidRDefault="0074796A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Cs w:val="22"/>
          <w14:ligatures w14:val="standardContextual"/>
        </w:rPr>
      </w:pPr>
      <w:hyperlink w:anchor="_Toc136952034" w:history="1">
        <w:r w:rsidRPr="00846AEA">
          <w:rPr>
            <w:rStyle w:val="Hyperlink"/>
            <w:noProof/>
          </w:rPr>
          <w:t>Favorite Courses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_Toc136952034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4B9F867" w14:textId="0FE7808D" w:rsidR="0074796A" w:rsidRDefault="0074796A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Cs w:val="22"/>
          <w14:ligatures w14:val="standardContextual"/>
        </w:rPr>
      </w:pPr>
      <w:hyperlink w:anchor="_Toc136952035" w:history="1">
        <w:r w:rsidRPr="00846AEA">
          <w:rPr>
            <w:rStyle w:val="Hyperlink"/>
            <w:noProof/>
          </w:rPr>
          <w:t>Manage Course Plans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_Toc136952035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D7B5A4A" w14:textId="3C1B504D" w:rsidR="0074796A" w:rsidRDefault="0074796A">
      <w:pPr>
        <w:pStyle w:val="TOC2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36952036" w:history="1">
        <w:r w:rsidRPr="00846AEA">
          <w:rPr>
            <w:rStyle w:val="Hyperlink"/>
            <w:noProof/>
          </w:rPr>
          <w:t>Build a Course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_Toc136952036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0439EAD" w14:textId="07A6E995" w:rsidR="0074796A" w:rsidRDefault="0074796A">
      <w:pPr>
        <w:pStyle w:val="TOC2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36952037" w:history="1">
        <w:r w:rsidRPr="00846AEA">
          <w:rPr>
            <w:rStyle w:val="Hyperlink"/>
            <w:noProof/>
          </w:rPr>
          <w:t>Edit a Course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_Toc136952037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D2B2BDD" w14:textId="671E8C00" w:rsidR="0074796A" w:rsidRDefault="0074796A">
      <w:pPr>
        <w:pStyle w:val="TOC2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36952038" w:history="1">
        <w:r w:rsidRPr="00846AEA">
          <w:rPr>
            <w:rStyle w:val="Hyperlink"/>
            <w:noProof/>
            <w:lang w:val="fr-FR"/>
          </w:rPr>
          <w:t>Delete a Course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_Toc136952038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639181C" w14:textId="1C3E8F09" w:rsidR="00CB1FAB" w:rsidRDefault="00501C69" w:rsidP="00501C69">
      <w:pPr>
        <w:tabs>
          <w:tab w:val="right" w:pos="9360"/>
        </w:tabs>
        <w:ind w:right="900"/>
      </w:pPr>
      <w:r>
        <w:fldChar w:fldCharType="end"/>
      </w:r>
    </w:p>
    <w:p w14:paraId="275EAAFD" w14:textId="77777777" w:rsidR="00CB1FAB" w:rsidRPr="00CB1FAB" w:rsidRDefault="00CB1FAB" w:rsidP="00CB1FAB"/>
    <w:p w14:paraId="75D263F4" w14:textId="77777777" w:rsidR="00CB1FAB" w:rsidRPr="00CB1FAB" w:rsidRDefault="00CB1FAB" w:rsidP="00CB1FAB"/>
    <w:p w14:paraId="235182C0" w14:textId="77777777" w:rsidR="00CB1FAB" w:rsidRPr="00CB1FAB" w:rsidRDefault="00CB1FAB" w:rsidP="00CB1FAB"/>
    <w:p w14:paraId="0911C403" w14:textId="77777777" w:rsidR="00CB1FAB" w:rsidRPr="00CB1FAB" w:rsidRDefault="00CB1FAB" w:rsidP="00CB1FAB"/>
    <w:p w14:paraId="09996CC7" w14:textId="77777777" w:rsidR="00CB1FAB" w:rsidRPr="00CB1FAB" w:rsidRDefault="00CB1FAB" w:rsidP="00CB1FAB"/>
    <w:p w14:paraId="5DEEBEEC" w14:textId="77777777" w:rsidR="00CB1FAB" w:rsidRPr="00CB1FAB" w:rsidRDefault="00CB1FAB" w:rsidP="00CB1FAB"/>
    <w:p w14:paraId="2B1F3927" w14:textId="77777777" w:rsidR="00CB1FAB" w:rsidRPr="00CB1FAB" w:rsidRDefault="00CB1FAB" w:rsidP="00CB1FAB"/>
    <w:p w14:paraId="67E069B4" w14:textId="77777777" w:rsidR="00CB1FAB" w:rsidRPr="00CB1FAB" w:rsidRDefault="00CB1FAB" w:rsidP="00CB1FAB"/>
    <w:p w14:paraId="274404BF" w14:textId="77777777" w:rsidR="00CB1FAB" w:rsidRPr="00CB1FAB" w:rsidRDefault="00CB1FAB" w:rsidP="00CB1FAB"/>
    <w:p w14:paraId="7776CB81" w14:textId="77777777" w:rsidR="00CB1FAB" w:rsidRPr="00CB1FAB" w:rsidRDefault="00CB1FAB" w:rsidP="00CB1FAB"/>
    <w:p w14:paraId="236A15F1" w14:textId="77777777" w:rsidR="00CB1FAB" w:rsidRPr="00CB1FAB" w:rsidRDefault="00CB1FAB" w:rsidP="00CB1FAB"/>
    <w:p w14:paraId="37D87E9E" w14:textId="77777777" w:rsidR="00CB1FAB" w:rsidRPr="00CB1FAB" w:rsidRDefault="00CB1FAB" w:rsidP="00CB1FAB"/>
    <w:p w14:paraId="077E327E" w14:textId="77777777" w:rsidR="00CB1FAB" w:rsidRPr="00CB1FAB" w:rsidRDefault="00CB1FAB" w:rsidP="00CB1FAB"/>
    <w:p w14:paraId="0F63BD01" w14:textId="77777777" w:rsidR="00CB1FAB" w:rsidRDefault="00CB1FAB" w:rsidP="00CB1FAB"/>
    <w:p w14:paraId="00568FCE" w14:textId="77777777" w:rsidR="00CB1FAB" w:rsidRDefault="00CB1FAB" w:rsidP="00CB1FAB"/>
    <w:p w14:paraId="13D78D68" w14:textId="77777777" w:rsidR="00CB1FAB" w:rsidRDefault="00CB1FAB" w:rsidP="00CB1FAB">
      <w:pPr>
        <w:jc w:val="center"/>
      </w:pPr>
    </w:p>
    <w:p w14:paraId="4F5891C5" w14:textId="77777777" w:rsidR="00CF1E50" w:rsidRPr="00CB1FAB" w:rsidRDefault="00CB1FAB" w:rsidP="00CB1FAB">
      <w:pPr>
        <w:tabs>
          <w:tab w:val="center" w:pos="5040"/>
        </w:tabs>
        <w:sectPr w:rsidR="00CF1E50" w:rsidRPr="00CB1FAB" w:rsidSect="00CB1FAB">
          <w:headerReference w:type="default" r:id="rId15"/>
          <w:footerReference w:type="default" r:id="rId16"/>
          <w:pgSz w:w="12240" w:h="15840" w:code="1"/>
          <w:pgMar w:top="1440" w:right="720" w:bottom="1440" w:left="1440" w:header="720" w:footer="885" w:gutter="0"/>
          <w:cols w:space="720"/>
          <w:docGrid w:linePitch="360"/>
        </w:sectPr>
      </w:pPr>
      <w:r>
        <w:tab/>
      </w:r>
    </w:p>
    <w:p w14:paraId="7EDFD09F" w14:textId="3B5AC2C2" w:rsidR="002F5260" w:rsidRPr="0074796A" w:rsidRDefault="009E2A63" w:rsidP="009E2A63">
      <w:pPr>
        <w:pStyle w:val="Heading1"/>
      </w:pPr>
      <w:bookmarkStart w:id="1" w:name="_Toc136952032"/>
      <w:bookmarkEnd w:id="0"/>
      <w:r w:rsidRPr="0074796A">
        <w:lastRenderedPageBreak/>
        <w:t>Overview</w:t>
      </w:r>
      <w:bookmarkEnd w:id="1"/>
    </w:p>
    <w:p w14:paraId="383DE5FF" w14:textId="4CBB5C0E" w:rsidR="002573AE" w:rsidRPr="00964B55" w:rsidRDefault="002573AE" w:rsidP="00964B55">
      <w:r w:rsidRPr="00964B55">
        <w:t>Use Course Planner features to take ownership of your middle school or high school course planning and be well-positioned for future career success.</w:t>
      </w:r>
    </w:p>
    <w:p w14:paraId="653AD3FA" w14:textId="23A46911" w:rsidR="002573AE" w:rsidRPr="00964B55" w:rsidRDefault="00B146CC" w:rsidP="00964B55">
      <w:pPr>
        <w:pStyle w:val="BulletedList"/>
      </w:pPr>
      <w:r w:rsidRPr="00964B55">
        <w:t>Search for and favorite courses you want to take</w:t>
      </w:r>
      <w:r w:rsidR="00964B55" w:rsidRPr="00964B55">
        <w:t>.</w:t>
      </w:r>
    </w:p>
    <w:p w14:paraId="4AA125DA" w14:textId="4980B586" w:rsidR="00B146CC" w:rsidRPr="00964B55" w:rsidRDefault="007F5C5D" w:rsidP="00964B55">
      <w:pPr>
        <w:pStyle w:val="BulletedList"/>
      </w:pPr>
      <w:r w:rsidRPr="00964B55">
        <w:t>Build and manage course plans to ensure you meet graduation requirements</w:t>
      </w:r>
      <w:r w:rsidR="00964B55" w:rsidRPr="00964B55">
        <w:t>.</w:t>
      </w:r>
    </w:p>
    <w:p w14:paraId="6BA2575F" w14:textId="382D8B35" w:rsidR="00964B55" w:rsidRDefault="00964B55" w:rsidP="00964B55">
      <w:pPr>
        <w:pStyle w:val="BulletedList"/>
      </w:pPr>
      <w:r w:rsidRPr="00964B55">
        <w:t>Plan to take courses that align with your career interests.</w:t>
      </w:r>
    </w:p>
    <w:p w14:paraId="2FD92130" w14:textId="609394BD" w:rsidR="009A2C94" w:rsidRPr="00964B55" w:rsidRDefault="009A2C94" w:rsidP="009A2C94">
      <w:pPr>
        <w:pStyle w:val="BulletedLis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621D74D" wp14:editId="0C8D2851">
            <wp:extent cx="1974797" cy="1787079"/>
            <wp:effectExtent l="0" t="0" r="6985" b="3810"/>
            <wp:docPr id="1598859436" name="Picture 1" descr="A screenshot the Course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59436" name="Picture 1" descr="A screenshot the Courses men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41" cy="179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689AD" w14:textId="77777777" w:rsidR="002573AE" w:rsidRPr="002573AE" w:rsidRDefault="002573AE" w:rsidP="002573AE"/>
    <w:p w14:paraId="72A76427" w14:textId="2669CFEA" w:rsidR="009E2A63" w:rsidRDefault="009E2A63" w:rsidP="009E2A63">
      <w:pPr>
        <w:pStyle w:val="Heading1"/>
      </w:pPr>
      <w:bookmarkStart w:id="2" w:name="_Toc136952033"/>
      <w:r w:rsidRPr="00B146CC">
        <w:lastRenderedPageBreak/>
        <w:t>Explore the Course Catalog</w:t>
      </w:r>
      <w:bookmarkEnd w:id="2"/>
    </w:p>
    <w:p w14:paraId="3CE5C858" w14:textId="77777777" w:rsidR="00941C90" w:rsidRPr="00941C90" w:rsidRDefault="00941C90" w:rsidP="00941C90">
      <w:r w:rsidRPr="00941C90">
        <w:t>Review your school’s course catalog to learn more about courses offered such as course corequisites and prerequisites.</w:t>
      </w:r>
    </w:p>
    <w:p w14:paraId="5643B375" w14:textId="2515F536" w:rsidR="00941C90" w:rsidRPr="00941C90" w:rsidRDefault="00941C90" w:rsidP="00CD31B0">
      <w:pPr>
        <w:pStyle w:val="NumberedList"/>
      </w:pPr>
      <w:r w:rsidRPr="00941C90">
        <w:t xml:space="preserve">Select </w:t>
      </w:r>
      <w:r w:rsidRPr="009A2C94">
        <w:rPr>
          <w:b/>
          <w:bCs/>
        </w:rPr>
        <w:t>Courses</w:t>
      </w:r>
      <w:r w:rsidRPr="00941C90">
        <w:t xml:space="preserve"> </w:t>
      </w:r>
      <w:r w:rsidR="00CD31B0">
        <w:t>and choose</w:t>
      </w:r>
      <w:r w:rsidRPr="00941C90">
        <w:t xml:space="preserve"> </w:t>
      </w:r>
      <w:r w:rsidRPr="009A2C94">
        <w:rPr>
          <w:b/>
          <w:bCs/>
        </w:rPr>
        <w:t>Explore Course Catalog</w:t>
      </w:r>
      <w:r w:rsidRPr="00941C90">
        <w:t>.</w:t>
      </w:r>
    </w:p>
    <w:p w14:paraId="7E486106" w14:textId="2CF8696F" w:rsidR="00941C90" w:rsidRPr="00941C90" w:rsidRDefault="00CD31B0" w:rsidP="00CD31B0">
      <w:pPr>
        <w:pStyle w:val="NumberedList"/>
      </w:pPr>
      <w:r>
        <w:t>Optionally, l</w:t>
      </w:r>
      <w:r w:rsidR="00941C90" w:rsidRPr="00941C90">
        <w:t>ookup courses by:</w:t>
      </w:r>
    </w:p>
    <w:p w14:paraId="39BF14FF" w14:textId="77777777" w:rsidR="00941C90" w:rsidRPr="00941C90" w:rsidRDefault="00941C90" w:rsidP="00CD31B0">
      <w:pPr>
        <w:pStyle w:val="Sub-bullet1"/>
      </w:pPr>
      <w:r w:rsidRPr="00941C90">
        <w:t>School Course Catalog</w:t>
      </w:r>
    </w:p>
    <w:p w14:paraId="7295512D" w14:textId="77777777" w:rsidR="00941C90" w:rsidRPr="00941C90" w:rsidRDefault="00941C90" w:rsidP="00CD31B0">
      <w:pPr>
        <w:pStyle w:val="Sub-bullet1"/>
      </w:pPr>
      <w:r w:rsidRPr="00941C90">
        <w:t>Course Name or Keyword</w:t>
      </w:r>
    </w:p>
    <w:p w14:paraId="655823AE" w14:textId="77777777" w:rsidR="00941C90" w:rsidRPr="00941C90" w:rsidRDefault="00941C90" w:rsidP="00CD31B0">
      <w:pPr>
        <w:pStyle w:val="Sub-bullet1"/>
      </w:pPr>
      <w:r w:rsidRPr="00941C90">
        <w:t>Subject Area</w:t>
      </w:r>
    </w:p>
    <w:p w14:paraId="015DBFA1" w14:textId="77777777" w:rsidR="00941C90" w:rsidRPr="00941C90" w:rsidRDefault="00941C90" w:rsidP="00CD31B0">
      <w:pPr>
        <w:pStyle w:val="Sub-bullet1"/>
      </w:pPr>
      <w:r w:rsidRPr="00941C90">
        <w:t>Grade Level</w:t>
      </w:r>
    </w:p>
    <w:p w14:paraId="048D28CE" w14:textId="77777777" w:rsidR="00941C90" w:rsidRPr="00941C90" w:rsidRDefault="00941C90" w:rsidP="00CD31B0">
      <w:pPr>
        <w:pStyle w:val="NumberedList"/>
      </w:pPr>
      <w:r w:rsidRPr="00941C90">
        <w:t xml:space="preserve">Select the course name or </w:t>
      </w:r>
      <w:proofErr w:type="gramStart"/>
      <w:r w:rsidRPr="00CD31B0">
        <w:rPr>
          <w:b/>
          <w:bCs/>
        </w:rPr>
        <w:t>View</w:t>
      </w:r>
      <w:proofErr w:type="gramEnd"/>
      <w:r w:rsidRPr="00941C90">
        <w:t xml:space="preserve"> to display course details.</w:t>
      </w:r>
    </w:p>
    <w:p w14:paraId="36632BD9" w14:textId="77777777" w:rsidR="00941C90" w:rsidRPr="00941C90" w:rsidRDefault="00941C90" w:rsidP="00CD31B0">
      <w:pPr>
        <w:pStyle w:val="NumberedList"/>
      </w:pPr>
      <w:r w:rsidRPr="00941C90">
        <w:t xml:space="preserve">Select </w:t>
      </w:r>
      <w:r w:rsidRPr="00CD31B0">
        <w:rPr>
          <w:b/>
          <w:bCs/>
        </w:rPr>
        <w:t>Favorite</w:t>
      </w:r>
      <w:r w:rsidRPr="00941C90">
        <w:t xml:space="preserve"> to add a course to your list of Favorite Courses.</w:t>
      </w:r>
    </w:p>
    <w:p w14:paraId="1BC165D6" w14:textId="13124572" w:rsidR="00941C90" w:rsidRPr="00941C90" w:rsidRDefault="000A1EC5" w:rsidP="000A1EC5">
      <w:pPr>
        <w:jc w:val="center"/>
      </w:pPr>
      <w:r>
        <w:rPr>
          <w:noProof/>
        </w:rPr>
        <w:drawing>
          <wp:inline distT="0" distB="0" distL="0" distR="0" wp14:anchorId="3EFEEBF3" wp14:editId="77477484">
            <wp:extent cx="5747045" cy="4394426"/>
            <wp:effectExtent l="0" t="0" r="6350" b="6350"/>
            <wp:docPr id="930230337" name="Picture 1" descr="A screenshot of a Course Cat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30337" name="Picture 1" descr="A screenshot of a Course Catalo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7045" cy="439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E4D5" w14:textId="77777777" w:rsidR="002029D3" w:rsidRPr="002029D3" w:rsidRDefault="002029D3" w:rsidP="002029D3"/>
    <w:p w14:paraId="0B4E79FA" w14:textId="0666FE61" w:rsidR="009E2A63" w:rsidRDefault="009E2A63" w:rsidP="009E2A63">
      <w:pPr>
        <w:pStyle w:val="Heading1"/>
      </w:pPr>
      <w:bookmarkStart w:id="3" w:name="_Toc136952034"/>
      <w:r w:rsidRPr="00B146CC">
        <w:lastRenderedPageBreak/>
        <w:t>Favorite Courses</w:t>
      </w:r>
      <w:bookmarkEnd w:id="3"/>
    </w:p>
    <w:p w14:paraId="422E41A3" w14:textId="77777777" w:rsidR="00E1077B" w:rsidRDefault="00E1077B" w:rsidP="00E1077B">
      <w:pPr>
        <w:pStyle w:val="NumberedList"/>
        <w:numPr>
          <w:ilvl w:val="0"/>
          <w:numId w:val="47"/>
        </w:numPr>
      </w:pPr>
      <w:r w:rsidRPr="00E1077B">
        <w:t xml:space="preserve">Select </w:t>
      </w:r>
      <w:r w:rsidRPr="00E1077B">
        <w:rPr>
          <w:b/>
          <w:bCs/>
        </w:rPr>
        <w:t>Courses</w:t>
      </w:r>
      <w:r>
        <w:t xml:space="preserve"> </w:t>
      </w:r>
      <w:r w:rsidRPr="00E1077B">
        <w:t xml:space="preserve">and </w:t>
      </w:r>
      <w:r>
        <w:t>choose</w:t>
      </w:r>
      <w:r w:rsidRPr="00E1077B">
        <w:t xml:space="preserve"> </w:t>
      </w:r>
      <w:r w:rsidRPr="00E1077B">
        <w:rPr>
          <w:b/>
          <w:bCs/>
        </w:rPr>
        <w:t>Favorite Courses</w:t>
      </w:r>
      <w:r w:rsidRPr="00E1077B">
        <w:t xml:space="preserve"> to display your list of interesting courses. </w:t>
      </w:r>
    </w:p>
    <w:p w14:paraId="5204D8F4" w14:textId="7F1ACCC3" w:rsidR="00E1077B" w:rsidRDefault="00E1077B" w:rsidP="00E1077B">
      <w:pPr>
        <w:pStyle w:val="NumberedList"/>
        <w:numPr>
          <w:ilvl w:val="0"/>
          <w:numId w:val="47"/>
        </w:numPr>
      </w:pPr>
      <w:r w:rsidRPr="00E1077B">
        <w:t xml:space="preserve">Optionally, click </w:t>
      </w:r>
      <w:r w:rsidRPr="00E1077B">
        <w:rPr>
          <w:b/>
          <w:bCs/>
        </w:rPr>
        <w:t xml:space="preserve">Favorite </w:t>
      </w:r>
      <w:r w:rsidRPr="00E1077B">
        <w:t>to remove a course from your list.</w:t>
      </w:r>
    </w:p>
    <w:p w14:paraId="251ADBC4" w14:textId="138CA26C" w:rsidR="00BC14A9" w:rsidRPr="00E1077B" w:rsidRDefault="00BC14A9" w:rsidP="00BC14A9">
      <w:pPr>
        <w:pStyle w:val="NumberedLis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53FBD16" wp14:editId="3B1CE5EE">
            <wp:extent cx="5734345" cy="1511378"/>
            <wp:effectExtent l="0" t="0" r="0" b="0"/>
            <wp:docPr id="777544159" name="Picture 1" descr="A screenshot of the Favorite Course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44159" name="Picture 1" descr="A screenshot of the Favorite Courses pag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345" cy="15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F4A9" w14:textId="77777777" w:rsidR="00E1077B" w:rsidRPr="00E1077B" w:rsidRDefault="00E1077B" w:rsidP="00E1077B"/>
    <w:p w14:paraId="1DC02C91" w14:textId="1306E98D" w:rsidR="009E2A63" w:rsidRDefault="009E2A63" w:rsidP="009E2A63">
      <w:pPr>
        <w:pStyle w:val="Heading1"/>
      </w:pPr>
      <w:bookmarkStart w:id="4" w:name="_Toc136952035"/>
      <w:r w:rsidRPr="00B146CC">
        <w:lastRenderedPageBreak/>
        <w:t>Manage Course Plans</w:t>
      </w:r>
      <w:bookmarkEnd w:id="4"/>
    </w:p>
    <w:p w14:paraId="70067A8C" w14:textId="77777777" w:rsidR="00287401" w:rsidRPr="00287401" w:rsidRDefault="00287401" w:rsidP="00F85467">
      <w:r w:rsidRPr="00287401">
        <w:t xml:space="preserve">Use course plans to keep track of meeting graduation requirements and taking courses that align with your career interest. </w:t>
      </w:r>
    </w:p>
    <w:p w14:paraId="1B6291D3" w14:textId="2B8ABDFC" w:rsidR="009A066B" w:rsidRDefault="009A066B" w:rsidP="009A066B">
      <w:pPr>
        <w:pStyle w:val="Heading2"/>
      </w:pPr>
      <w:bookmarkStart w:id="5" w:name="_Toc136952036"/>
      <w:r w:rsidRPr="00B146CC">
        <w:t>Build a Course Plan</w:t>
      </w:r>
      <w:bookmarkEnd w:id="5"/>
    </w:p>
    <w:p w14:paraId="7A169092" w14:textId="5DD56595" w:rsidR="003A708E" w:rsidRPr="00402180" w:rsidRDefault="003A708E" w:rsidP="00402180">
      <w:pPr>
        <w:pStyle w:val="NumberedList"/>
        <w:numPr>
          <w:ilvl w:val="0"/>
          <w:numId w:val="53"/>
        </w:numPr>
        <w:rPr>
          <w:sz w:val="24"/>
        </w:rPr>
      </w:pPr>
      <w:r>
        <w:t xml:space="preserve">Select </w:t>
      </w:r>
      <w:r w:rsidRPr="005F5039">
        <w:rPr>
          <w:rStyle w:val="Strong"/>
          <w:rFonts w:asciiTheme="majorHAnsi" w:hAnsiTheme="majorHAnsi" w:cstheme="majorHAnsi"/>
          <w:spacing w:val="-1"/>
        </w:rPr>
        <w:t>Courses</w:t>
      </w:r>
      <w:r w:rsidRPr="005F5039">
        <w:t xml:space="preserve"> </w:t>
      </w:r>
      <w:r>
        <w:t xml:space="preserve">and </w:t>
      </w:r>
      <w:r w:rsidR="005F5039">
        <w:t>choose</w:t>
      </w:r>
      <w:r>
        <w:t xml:space="preserve"> </w:t>
      </w:r>
      <w:r w:rsidRPr="005F5039">
        <w:rPr>
          <w:rStyle w:val="Strong"/>
          <w:rFonts w:asciiTheme="majorHAnsi" w:hAnsiTheme="majorHAnsi" w:cstheme="majorHAnsi"/>
          <w:spacing w:val="-1"/>
        </w:rPr>
        <w:t>Manage Course Plans</w:t>
      </w:r>
      <w:r>
        <w:t>.</w:t>
      </w:r>
    </w:p>
    <w:p w14:paraId="4EB52F4B" w14:textId="0B313438" w:rsidR="003A708E" w:rsidRDefault="003A708E" w:rsidP="00925819">
      <w:pPr>
        <w:pStyle w:val="NumberedList"/>
        <w:numPr>
          <w:ilvl w:val="0"/>
          <w:numId w:val="53"/>
        </w:numPr>
      </w:pPr>
      <w:r>
        <w:t xml:space="preserve">Click the </w:t>
      </w:r>
      <w:r w:rsidR="005F5039" w:rsidRPr="005F5039">
        <w:rPr>
          <w:rStyle w:val="Strong"/>
          <w:rFonts w:asciiTheme="majorHAnsi" w:hAnsiTheme="majorHAnsi" w:cstheme="majorHAnsi"/>
          <w:spacing w:val="-1"/>
        </w:rPr>
        <w:t>a</w:t>
      </w:r>
      <w:r w:rsidRPr="005F5039">
        <w:rPr>
          <w:rStyle w:val="Strong"/>
          <w:rFonts w:asciiTheme="majorHAnsi" w:hAnsiTheme="majorHAnsi" w:cstheme="majorHAnsi"/>
          <w:spacing w:val="-1"/>
        </w:rPr>
        <w:t>dd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>
        <w:t>icon.</w:t>
      </w:r>
      <w:r w:rsidR="00247307">
        <w:t xml:space="preserve"> </w:t>
      </w:r>
    </w:p>
    <w:p w14:paraId="17E42CA3" w14:textId="429AB0B3" w:rsidR="003A708E" w:rsidRDefault="001560A4" w:rsidP="00402180">
      <w:pPr>
        <w:pStyle w:val="NumberedList"/>
        <w:numPr>
          <w:ilvl w:val="0"/>
          <w:numId w:val="53"/>
        </w:numPr>
      </w:pPr>
      <w:r>
        <w:t>C</w:t>
      </w:r>
      <w:r w:rsidRPr="001560A4">
        <w:t xml:space="preserve">hoose </w:t>
      </w:r>
      <w:proofErr w:type="gramStart"/>
      <w:r w:rsidRPr="001560A4">
        <w:t>an option</w:t>
      </w:r>
      <w:proofErr w:type="gramEnd"/>
      <w:r w:rsidRPr="001560A4">
        <w:t xml:space="preserve"> from the </w:t>
      </w:r>
      <w:r w:rsidRPr="001560A4">
        <w:rPr>
          <w:b/>
          <w:bCs/>
        </w:rPr>
        <w:t>Select Your School</w:t>
      </w:r>
      <w:r w:rsidRPr="001560A4">
        <w:t xml:space="preserve"> list if available</w:t>
      </w:r>
      <w:r w:rsidR="003A708E">
        <w:t>.</w:t>
      </w:r>
    </w:p>
    <w:p w14:paraId="27911B45" w14:textId="77777777" w:rsidR="003A708E" w:rsidRDefault="003A708E" w:rsidP="00402180">
      <w:pPr>
        <w:pStyle w:val="NumberedList"/>
        <w:numPr>
          <w:ilvl w:val="0"/>
          <w:numId w:val="53"/>
        </w:numPr>
      </w:pPr>
      <w:r>
        <w:t xml:space="preserve">Choose </w:t>
      </w:r>
      <w:r w:rsidRPr="005F5039">
        <w:rPr>
          <w:rStyle w:val="Strong"/>
          <w:rFonts w:asciiTheme="majorHAnsi" w:hAnsiTheme="majorHAnsi" w:cstheme="majorHAnsi"/>
          <w:spacing w:val="-1"/>
        </w:rPr>
        <w:t>Select This Plan</w:t>
      </w:r>
      <w:r>
        <w:t xml:space="preserve"> for a plan of study.</w:t>
      </w:r>
    </w:p>
    <w:p w14:paraId="48CB7ECB" w14:textId="193AE559" w:rsidR="009B1F53" w:rsidRDefault="009B1F53" w:rsidP="009B1F53">
      <w:pPr>
        <w:pStyle w:val="NumberedLis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37D3FFB" wp14:editId="558FFF25">
            <wp:extent cx="4412103" cy="3127402"/>
            <wp:effectExtent l="0" t="0" r="7620" b="0"/>
            <wp:docPr id="283876919" name="Picture 1" descr="A screenshot calling out the option Select This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76919" name="Picture 1" descr="A screenshot calling out the option Select This Pla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0617" cy="31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603A" w14:textId="77777777" w:rsidR="005F5039" w:rsidRDefault="005F5039" w:rsidP="009B1F53">
      <w:pPr>
        <w:pStyle w:val="NumberedList"/>
        <w:numPr>
          <w:ilvl w:val="0"/>
          <w:numId w:val="0"/>
        </w:numPr>
        <w:jc w:val="center"/>
      </w:pPr>
    </w:p>
    <w:p w14:paraId="0702B404" w14:textId="77777777" w:rsidR="005F5039" w:rsidRDefault="005F5039" w:rsidP="009B1F53">
      <w:pPr>
        <w:pStyle w:val="NumberedList"/>
        <w:numPr>
          <w:ilvl w:val="0"/>
          <w:numId w:val="0"/>
        </w:numPr>
        <w:jc w:val="center"/>
      </w:pPr>
    </w:p>
    <w:p w14:paraId="6334D96B" w14:textId="77777777" w:rsidR="005F5039" w:rsidRDefault="005F5039" w:rsidP="009B1F53">
      <w:pPr>
        <w:pStyle w:val="NumberedList"/>
        <w:numPr>
          <w:ilvl w:val="0"/>
          <w:numId w:val="0"/>
        </w:numPr>
        <w:jc w:val="center"/>
      </w:pPr>
    </w:p>
    <w:p w14:paraId="19662FCE" w14:textId="77777777" w:rsidR="005F5039" w:rsidRDefault="005F5039" w:rsidP="009B1F53">
      <w:pPr>
        <w:pStyle w:val="NumberedList"/>
        <w:numPr>
          <w:ilvl w:val="0"/>
          <w:numId w:val="0"/>
        </w:numPr>
        <w:jc w:val="center"/>
      </w:pPr>
    </w:p>
    <w:p w14:paraId="7F15194A" w14:textId="77777777" w:rsidR="005F5039" w:rsidRDefault="005F5039" w:rsidP="009B1F53">
      <w:pPr>
        <w:pStyle w:val="NumberedList"/>
        <w:numPr>
          <w:ilvl w:val="0"/>
          <w:numId w:val="0"/>
        </w:numPr>
        <w:jc w:val="center"/>
      </w:pPr>
    </w:p>
    <w:p w14:paraId="17889F2B" w14:textId="77777777" w:rsidR="005F5039" w:rsidRDefault="005F5039" w:rsidP="009B1F53">
      <w:pPr>
        <w:pStyle w:val="NumberedList"/>
        <w:numPr>
          <w:ilvl w:val="0"/>
          <w:numId w:val="0"/>
        </w:numPr>
        <w:jc w:val="center"/>
      </w:pPr>
    </w:p>
    <w:p w14:paraId="6058585F" w14:textId="77777777" w:rsidR="005F5039" w:rsidRDefault="005F5039" w:rsidP="009B1F53">
      <w:pPr>
        <w:pStyle w:val="NumberedList"/>
        <w:numPr>
          <w:ilvl w:val="0"/>
          <w:numId w:val="0"/>
        </w:numPr>
        <w:jc w:val="center"/>
      </w:pPr>
    </w:p>
    <w:p w14:paraId="3754219C" w14:textId="77777777" w:rsidR="005F5039" w:rsidRDefault="005F5039" w:rsidP="009B1F53">
      <w:pPr>
        <w:pStyle w:val="NumberedList"/>
        <w:numPr>
          <w:ilvl w:val="0"/>
          <w:numId w:val="0"/>
        </w:numPr>
        <w:jc w:val="center"/>
      </w:pPr>
    </w:p>
    <w:p w14:paraId="761C4B03" w14:textId="77777777" w:rsidR="005F5039" w:rsidRDefault="005F5039" w:rsidP="009B1F53">
      <w:pPr>
        <w:pStyle w:val="NumberedList"/>
        <w:numPr>
          <w:ilvl w:val="0"/>
          <w:numId w:val="0"/>
        </w:numPr>
        <w:jc w:val="center"/>
      </w:pPr>
    </w:p>
    <w:p w14:paraId="400667A5" w14:textId="77777777" w:rsidR="005F5039" w:rsidRDefault="005F5039" w:rsidP="009B1F53">
      <w:pPr>
        <w:pStyle w:val="NumberedList"/>
        <w:numPr>
          <w:ilvl w:val="0"/>
          <w:numId w:val="0"/>
        </w:numPr>
        <w:jc w:val="center"/>
      </w:pPr>
    </w:p>
    <w:p w14:paraId="04CFE66F" w14:textId="0D73FFDB" w:rsidR="003A708E" w:rsidRDefault="003A708E" w:rsidP="00402180">
      <w:pPr>
        <w:pStyle w:val="NumberedList"/>
        <w:numPr>
          <w:ilvl w:val="0"/>
          <w:numId w:val="53"/>
        </w:numPr>
      </w:pPr>
      <w:r>
        <w:lastRenderedPageBreak/>
        <w:t xml:space="preserve">Select </w:t>
      </w:r>
      <w:r w:rsidRPr="005F5039">
        <w:rPr>
          <w:rStyle w:val="Strong"/>
          <w:rFonts w:asciiTheme="majorHAnsi" w:hAnsiTheme="majorHAnsi" w:cstheme="majorHAnsi"/>
          <w:spacing w:val="-1"/>
        </w:rPr>
        <w:t>Create a New Plan</w:t>
      </w:r>
      <w:r w:rsidR="002840AA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 w:rsidR="002840AA" w:rsidRPr="002840AA">
        <w:rPr>
          <w:rStyle w:val="Strong"/>
          <w:rFonts w:ascii="Segoe UI" w:hAnsi="Segoe UI" w:cs="Segoe UI"/>
          <w:b w:val="0"/>
          <w:bCs w:val="0"/>
          <w:color w:val="172B4D"/>
          <w:spacing w:val="-1"/>
        </w:rPr>
        <w:t xml:space="preserve">and then click </w:t>
      </w:r>
      <w:r w:rsidR="002840AA" w:rsidRPr="005F5039">
        <w:rPr>
          <w:rStyle w:val="Strong"/>
          <w:rFonts w:asciiTheme="majorHAnsi" w:hAnsiTheme="majorHAnsi" w:cstheme="majorHAnsi"/>
          <w:spacing w:val="-1"/>
        </w:rPr>
        <w:t>Continue</w:t>
      </w:r>
      <w:r>
        <w:t xml:space="preserve">. Alternatively, select </w:t>
      </w:r>
      <w:r w:rsidRPr="005F5039">
        <w:rPr>
          <w:rStyle w:val="Strong"/>
          <w:rFonts w:asciiTheme="majorHAnsi" w:hAnsiTheme="majorHAnsi" w:cstheme="majorHAnsi"/>
          <w:spacing w:val="-1"/>
        </w:rPr>
        <w:t>Copy from an Existing Plan</w:t>
      </w:r>
      <w:r>
        <w:t xml:space="preserve"> to copy your course selections from an existing plan of study to a new plan of study.</w:t>
      </w:r>
    </w:p>
    <w:p w14:paraId="3D6607CE" w14:textId="24D0CAEA" w:rsidR="00251786" w:rsidRDefault="00251786" w:rsidP="00251786">
      <w:pPr>
        <w:pStyle w:val="NumberedLis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90542A7" wp14:editId="444A76E7">
            <wp:extent cx="4305521" cy="2914800"/>
            <wp:effectExtent l="0" t="0" r="0" b="0"/>
            <wp:docPr id="539349481" name="Picture 1" descr="A screenshot calling out the options to Create a New Plan and Conti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49481" name="Picture 1" descr="A screenshot calling out the options to Create a New Plan and Continu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521" cy="29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7E4ED" w14:textId="77777777" w:rsidR="003A708E" w:rsidRDefault="003A708E" w:rsidP="00402180">
      <w:pPr>
        <w:pStyle w:val="NumberedList"/>
        <w:numPr>
          <w:ilvl w:val="0"/>
          <w:numId w:val="53"/>
        </w:numPr>
      </w:pPr>
      <w:r>
        <w:t xml:space="preserve">Optionally, select a </w:t>
      </w:r>
      <w:r w:rsidRPr="005F5039">
        <w:rPr>
          <w:rStyle w:val="Strong"/>
          <w:rFonts w:asciiTheme="majorHAnsi" w:hAnsiTheme="majorHAnsi" w:cstheme="majorHAnsi"/>
          <w:spacing w:val="-1"/>
        </w:rPr>
        <w:t>Cluster</w:t>
      </w:r>
      <w:r>
        <w:t xml:space="preserve"> from the list, choose a related </w:t>
      </w:r>
      <w:r w:rsidRPr="005F5039">
        <w:rPr>
          <w:rStyle w:val="Strong"/>
          <w:rFonts w:asciiTheme="majorHAnsi" w:hAnsiTheme="majorHAnsi" w:cstheme="majorHAnsi"/>
          <w:spacing w:val="-1"/>
        </w:rPr>
        <w:t>Pathway</w:t>
      </w:r>
      <w:r>
        <w:t xml:space="preserve">, and then click </w:t>
      </w:r>
      <w:r w:rsidRPr="005F5039">
        <w:rPr>
          <w:rStyle w:val="Strong"/>
          <w:rFonts w:asciiTheme="majorHAnsi" w:hAnsiTheme="majorHAnsi" w:cstheme="majorHAnsi"/>
          <w:spacing w:val="-1"/>
        </w:rPr>
        <w:t>Add Selection and Continue to Your Plan</w:t>
      </w:r>
      <w:r>
        <w:t xml:space="preserve">. Alternatively, click </w:t>
      </w:r>
      <w:r w:rsidRPr="005F5039">
        <w:rPr>
          <w:rStyle w:val="Strong"/>
          <w:rFonts w:asciiTheme="majorHAnsi" w:hAnsiTheme="majorHAnsi" w:cstheme="majorHAnsi"/>
          <w:spacing w:val="-1"/>
        </w:rPr>
        <w:t>Skip this Step</w:t>
      </w:r>
      <w:r>
        <w:t xml:space="preserve"> if you do not want to select a cluster or pathway.</w:t>
      </w:r>
    </w:p>
    <w:p w14:paraId="234824B6" w14:textId="3279DB03" w:rsidR="005D4742" w:rsidRDefault="005D4742" w:rsidP="005D4742">
      <w:pPr>
        <w:pStyle w:val="NumberedLis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7D3C65A" wp14:editId="4A0EAE61">
            <wp:extent cx="4292821" cy="3130711"/>
            <wp:effectExtent l="0" t="0" r="0" b="0"/>
            <wp:docPr id="1267127780" name="Picture 1" descr="A screenshot calling out a selected Cluster and option to Add Selection and Continue to You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27780" name="Picture 1" descr="A screenshot calling out a selected Cluster and option to Add Selection and Continue to Your Pla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2821" cy="31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5161C" w14:textId="77777777" w:rsidR="005F5039" w:rsidRDefault="005F5039" w:rsidP="005D4742">
      <w:pPr>
        <w:pStyle w:val="NumberedList"/>
        <w:numPr>
          <w:ilvl w:val="0"/>
          <w:numId w:val="0"/>
        </w:numPr>
        <w:jc w:val="center"/>
      </w:pPr>
    </w:p>
    <w:p w14:paraId="53E8B215" w14:textId="77777777" w:rsidR="005F5039" w:rsidRDefault="005F5039" w:rsidP="005D4742">
      <w:pPr>
        <w:pStyle w:val="NumberedList"/>
        <w:numPr>
          <w:ilvl w:val="0"/>
          <w:numId w:val="0"/>
        </w:numPr>
        <w:jc w:val="center"/>
      </w:pPr>
    </w:p>
    <w:p w14:paraId="13E521C4" w14:textId="77777777" w:rsidR="005F5039" w:rsidRDefault="005F5039" w:rsidP="005D4742">
      <w:pPr>
        <w:pStyle w:val="NumberedList"/>
        <w:numPr>
          <w:ilvl w:val="0"/>
          <w:numId w:val="0"/>
        </w:numPr>
        <w:jc w:val="center"/>
      </w:pPr>
    </w:p>
    <w:p w14:paraId="132E47B6" w14:textId="77777777" w:rsidR="005F5039" w:rsidRDefault="005F5039" w:rsidP="005D4742">
      <w:pPr>
        <w:pStyle w:val="NumberedList"/>
        <w:numPr>
          <w:ilvl w:val="0"/>
          <w:numId w:val="0"/>
        </w:numPr>
        <w:jc w:val="center"/>
      </w:pPr>
    </w:p>
    <w:p w14:paraId="2DA61F35" w14:textId="77777777" w:rsidR="003A708E" w:rsidRDefault="003A708E" w:rsidP="00402180">
      <w:pPr>
        <w:pStyle w:val="NumberedList"/>
        <w:numPr>
          <w:ilvl w:val="0"/>
          <w:numId w:val="53"/>
        </w:numPr>
      </w:pPr>
      <w:r>
        <w:lastRenderedPageBreak/>
        <w:t>From the course selection grid:</w:t>
      </w:r>
    </w:p>
    <w:p w14:paraId="5907F631" w14:textId="77777777" w:rsidR="003A708E" w:rsidRPr="00F83E38" w:rsidRDefault="003A708E" w:rsidP="00402180">
      <w:pPr>
        <w:pStyle w:val="NumberedList"/>
        <w:numPr>
          <w:ilvl w:val="1"/>
          <w:numId w:val="53"/>
        </w:numPr>
        <w:rPr>
          <w:rStyle w:val="Strong"/>
          <w:b w:val="0"/>
          <w:bCs w:val="0"/>
        </w:rPr>
      </w:pPr>
      <w:r>
        <w:t xml:space="preserve">Review the </w:t>
      </w:r>
      <w:r w:rsidRPr="005F5039">
        <w:rPr>
          <w:rStyle w:val="Strong"/>
          <w:rFonts w:asciiTheme="majorHAnsi" w:hAnsiTheme="majorHAnsi" w:cstheme="majorHAnsi"/>
          <w:spacing w:val="-1"/>
        </w:rPr>
        <w:t>Credits Required</w:t>
      </w:r>
      <w:r>
        <w:t>,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 w:rsidRPr="005F5039">
        <w:rPr>
          <w:rStyle w:val="Strong"/>
          <w:rFonts w:asciiTheme="majorHAnsi" w:hAnsiTheme="majorHAnsi" w:cstheme="majorHAnsi"/>
          <w:spacing w:val="-1"/>
        </w:rPr>
        <w:t>In Plan</w:t>
      </w:r>
      <w:r>
        <w:t xml:space="preserve">, </w:t>
      </w:r>
      <w:r w:rsidRPr="005F5039">
        <w:rPr>
          <w:rStyle w:val="Strong"/>
          <w:rFonts w:asciiTheme="majorHAnsi" w:hAnsiTheme="majorHAnsi" w:cstheme="majorHAnsi"/>
          <w:spacing w:val="-1"/>
        </w:rPr>
        <w:t>Still Needed</w:t>
      </w:r>
      <w:r>
        <w:t xml:space="preserve">, or </w:t>
      </w:r>
      <w:r w:rsidRPr="005F5039">
        <w:rPr>
          <w:rStyle w:val="Strong"/>
          <w:rFonts w:asciiTheme="majorHAnsi" w:hAnsiTheme="majorHAnsi" w:cstheme="majorHAnsi"/>
          <w:spacing w:val="-1"/>
        </w:rPr>
        <w:t>Requirement alerts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>.</w:t>
      </w:r>
    </w:p>
    <w:p w14:paraId="093B7B2F" w14:textId="0A2D9A5C" w:rsidR="00F83E38" w:rsidRDefault="00F83E38" w:rsidP="005F5039">
      <w:pPr>
        <w:pStyle w:val="NumberedList"/>
        <w:numPr>
          <w:ilvl w:val="0"/>
          <w:numId w:val="0"/>
        </w:numPr>
        <w:ind w:left="270" w:hanging="270"/>
        <w:jc w:val="center"/>
      </w:pPr>
      <w:r>
        <w:rPr>
          <w:noProof/>
        </w:rPr>
        <w:drawing>
          <wp:inline distT="0" distB="0" distL="0" distR="0" wp14:anchorId="128766CF" wp14:editId="1E3FAB3B">
            <wp:extent cx="5404376" cy="1052713"/>
            <wp:effectExtent l="0" t="0" r="6350" b="0"/>
            <wp:docPr id="1656586468" name="Picture 1" descr="A screenshot calling out progress bar in a course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86468" name="Picture 1" descr="A screenshot calling out progress bar in a course pla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1192" cy="108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89A6" w14:textId="77777777" w:rsidR="003A708E" w:rsidRDefault="003A708E" w:rsidP="00402180">
      <w:pPr>
        <w:pStyle w:val="NumberedList"/>
        <w:numPr>
          <w:ilvl w:val="1"/>
          <w:numId w:val="53"/>
        </w:numPr>
      </w:pPr>
      <w:r>
        <w:t>Review the credit summary for the selected requirement.</w:t>
      </w:r>
    </w:p>
    <w:p w14:paraId="41B96299" w14:textId="77777777" w:rsidR="003A708E" w:rsidRDefault="003A708E" w:rsidP="00402180">
      <w:pPr>
        <w:pStyle w:val="NumberedList"/>
        <w:numPr>
          <w:ilvl w:val="1"/>
          <w:numId w:val="53"/>
        </w:numPr>
      </w:pPr>
      <w:r>
        <w:t xml:space="preserve">Select </w:t>
      </w:r>
      <w:r w:rsidRPr="005F5039">
        <w:rPr>
          <w:rStyle w:val="Strong"/>
          <w:rFonts w:asciiTheme="majorHAnsi" w:hAnsiTheme="majorHAnsi" w:cstheme="majorHAnsi"/>
          <w:spacing w:val="-1"/>
        </w:rPr>
        <w:t>edit courses</w:t>
      </w:r>
      <w:r>
        <w:t xml:space="preserve"> for a </w:t>
      </w:r>
      <w:r w:rsidRPr="005F5039">
        <w:rPr>
          <w:rStyle w:val="Strong"/>
          <w:rFonts w:asciiTheme="majorHAnsi" w:hAnsiTheme="majorHAnsi" w:cstheme="majorHAnsi"/>
          <w:spacing w:val="-1"/>
        </w:rPr>
        <w:t>Requirement</w:t>
      </w:r>
      <w:r>
        <w:t xml:space="preserve"> and then add courses to your plan until you have satisfied all required credits. Courses may display these notifications:</w:t>
      </w:r>
    </w:p>
    <w:p w14:paraId="00085164" w14:textId="77777777" w:rsidR="003A708E" w:rsidRDefault="003A708E" w:rsidP="00B21B44">
      <w:pPr>
        <w:pStyle w:val="Sub-bullet2"/>
      </w:pPr>
      <w:r w:rsidRPr="00027BDF">
        <w:rPr>
          <w:b/>
          <w:bCs/>
        </w:rPr>
        <w:t>In Plan</w:t>
      </w:r>
      <w:r>
        <w:t xml:space="preserve"> - For an in-progress or completed course</w:t>
      </w:r>
    </w:p>
    <w:p w14:paraId="5A271995" w14:textId="77777777" w:rsidR="003A708E" w:rsidRDefault="003A708E" w:rsidP="00B21B44">
      <w:pPr>
        <w:pStyle w:val="Sub-bullet2"/>
      </w:pPr>
      <w:r w:rsidRPr="00027BDF">
        <w:rPr>
          <w:b/>
          <w:bCs/>
        </w:rPr>
        <w:t>Credits earned</w:t>
      </w:r>
      <w:r>
        <w:t xml:space="preserve"> - For a completed </w:t>
      </w:r>
      <w:proofErr w:type="gramStart"/>
      <w:r>
        <w:t>course</w:t>
      </w:r>
      <w:proofErr w:type="gramEnd"/>
    </w:p>
    <w:p w14:paraId="290D4212" w14:textId="77777777" w:rsidR="003A708E" w:rsidRDefault="003A708E" w:rsidP="00B21B44">
      <w:pPr>
        <w:pStyle w:val="Sub-bullet2"/>
      </w:pPr>
      <w:r w:rsidRPr="0096677D">
        <w:rPr>
          <w:b/>
          <w:bCs/>
        </w:rPr>
        <w:t>Recommendation Required</w:t>
      </w:r>
      <w:r>
        <w:t xml:space="preserve"> - For a course requiring a teacher or counselor </w:t>
      </w:r>
      <w:proofErr w:type="gramStart"/>
      <w:r>
        <w:t>recommendation</w:t>
      </w:r>
      <w:proofErr w:type="gramEnd"/>
    </w:p>
    <w:p w14:paraId="7CAC84F3" w14:textId="77777777" w:rsidR="003A708E" w:rsidRDefault="003A708E" w:rsidP="00B21B44">
      <w:pPr>
        <w:pStyle w:val="Sub-bullet2"/>
      </w:pPr>
      <w:r w:rsidRPr="0096677D">
        <w:rPr>
          <w:b/>
          <w:bCs/>
        </w:rPr>
        <w:t>Recommended by</w:t>
      </w:r>
      <w:r>
        <w:t xml:space="preserve"> - For a course a teacher or counselor has recommended that you </w:t>
      </w:r>
      <w:proofErr w:type="gramStart"/>
      <w:r>
        <w:t>take</w:t>
      </w:r>
      <w:proofErr w:type="gramEnd"/>
    </w:p>
    <w:p w14:paraId="01756B5F" w14:textId="77777777" w:rsidR="003A708E" w:rsidRDefault="003A708E" w:rsidP="00B21B44">
      <w:pPr>
        <w:pStyle w:val="Sub-bullet2"/>
      </w:pPr>
      <w:r w:rsidRPr="0096677D">
        <w:rPr>
          <w:b/>
          <w:bCs/>
        </w:rPr>
        <w:t>Prerequisite Required</w:t>
      </w:r>
      <w:r>
        <w:t xml:space="preserve"> - For a course where enrollment is dependent upon completion of another </w:t>
      </w:r>
      <w:proofErr w:type="gramStart"/>
      <w:r>
        <w:t>course</w:t>
      </w:r>
      <w:proofErr w:type="gramEnd"/>
    </w:p>
    <w:p w14:paraId="10A4D031" w14:textId="77777777" w:rsidR="003A708E" w:rsidRDefault="003A708E" w:rsidP="00B21B44">
      <w:pPr>
        <w:pStyle w:val="Sub-bullet2"/>
      </w:pPr>
      <w:r w:rsidRPr="0096677D">
        <w:rPr>
          <w:b/>
          <w:bCs/>
        </w:rPr>
        <w:t>Corequisite Required</w:t>
      </w:r>
      <w:r>
        <w:t xml:space="preserve"> - For a course whose enrollment is dependent upon enrollment in another </w:t>
      </w:r>
      <w:proofErr w:type="gramStart"/>
      <w:r>
        <w:t>course</w:t>
      </w:r>
      <w:proofErr w:type="gramEnd"/>
    </w:p>
    <w:p w14:paraId="1DD38F84" w14:textId="77777777" w:rsidR="003A708E" w:rsidRDefault="003A708E" w:rsidP="00B21B44">
      <w:pPr>
        <w:pStyle w:val="Sub-bullet2"/>
      </w:pPr>
      <w:r w:rsidRPr="0096677D">
        <w:rPr>
          <w:b/>
          <w:bCs/>
        </w:rPr>
        <w:t>Recover Credits</w:t>
      </w:r>
      <w:r>
        <w:t xml:space="preserve"> - For a completed course with zero credits </w:t>
      </w:r>
      <w:proofErr w:type="gramStart"/>
      <w:r>
        <w:t>earned</w:t>
      </w:r>
      <w:proofErr w:type="gramEnd"/>
    </w:p>
    <w:p w14:paraId="58358445" w14:textId="77777777" w:rsidR="003A708E" w:rsidRDefault="003A708E" w:rsidP="00402180">
      <w:pPr>
        <w:pStyle w:val="NumberedList"/>
        <w:numPr>
          <w:ilvl w:val="1"/>
          <w:numId w:val="53"/>
        </w:numPr>
      </w:pPr>
      <w:r>
        <w:t>Optionally:</w:t>
      </w:r>
    </w:p>
    <w:p w14:paraId="18202DF0" w14:textId="77777777" w:rsidR="003A708E" w:rsidRDefault="003A708E" w:rsidP="00F85467">
      <w:pPr>
        <w:pStyle w:val="Sub-bullet2"/>
      </w:pPr>
      <w:r>
        <w:t>Review selected courses and their credit value or status.</w:t>
      </w:r>
    </w:p>
    <w:p w14:paraId="258F0A55" w14:textId="77777777" w:rsidR="003A708E" w:rsidRDefault="003A708E" w:rsidP="00F85467">
      <w:pPr>
        <w:pStyle w:val="Sub-bullet2"/>
      </w:pPr>
      <w:r>
        <w:t xml:space="preserve">Click the </w:t>
      </w:r>
      <w:r w:rsidRPr="005F5039">
        <w:rPr>
          <w:rStyle w:val="Strong"/>
          <w:rFonts w:asciiTheme="majorHAnsi" w:hAnsiTheme="majorHAnsi" w:cstheme="majorHAnsi"/>
          <w:spacing w:val="-1"/>
        </w:rPr>
        <w:t>trashcan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>
        <w:t xml:space="preserve">icon to </w:t>
      </w:r>
      <w:proofErr w:type="gramStart"/>
      <w:r>
        <w:t>delete</w:t>
      </w:r>
      <w:proofErr w:type="gramEnd"/>
      <w:r>
        <w:t xml:space="preserve"> a selected course.</w:t>
      </w:r>
    </w:p>
    <w:p w14:paraId="7B8C36EB" w14:textId="77777777" w:rsidR="003A708E" w:rsidRDefault="003A708E" w:rsidP="00F85467">
      <w:pPr>
        <w:pStyle w:val="Sub-bullet2"/>
      </w:pPr>
      <w:r>
        <w:t xml:space="preserve">Click the </w:t>
      </w:r>
      <w:r w:rsidRPr="005F5039">
        <w:rPr>
          <w:rStyle w:val="Strong"/>
          <w:rFonts w:asciiTheme="majorHAnsi" w:hAnsiTheme="majorHAnsi" w:cstheme="majorHAnsi"/>
          <w:spacing w:val="-1"/>
        </w:rPr>
        <w:t>flag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>
        <w:t>icon to display course alerts.</w:t>
      </w:r>
    </w:p>
    <w:p w14:paraId="579D71D1" w14:textId="08A95820" w:rsidR="00C9536E" w:rsidRDefault="00C9536E" w:rsidP="005F5039">
      <w:pPr>
        <w:pStyle w:val="Sub-bullet2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9E04057" wp14:editId="19CAF728">
            <wp:extent cx="5444012" cy="1337022"/>
            <wp:effectExtent l="0" t="0" r="4445" b="0"/>
            <wp:docPr id="1510412863" name="Picture 2" descr="A screenshot of a course plan flag al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12863" name="Picture 2" descr="A screenshot of a course plan flag ale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7" cy="135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BF9E" w14:textId="75426F01" w:rsidR="003A708E" w:rsidRDefault="003A708E" w:rsidP="00F85467">
      <w:pPr>
        <w:pStyle w:val="Sub-bullet2"/>
      </w:pPr>
      <w:r>
        <w:t xml:space="preserve">Select </w:t>
      </w:r>
      <w:r w:rsidRPr="005F5039">
        <w:rPr>
          <w:rStyle w:val="Strong"/>
          <w:rFonts w:asciiTheme="majorHAnsi" w:hAnsiTheme="majorHAnsi" w:cstheme="majorHAnsi"/>
          <w:spacing w:val="-1"/>
        </w:rPr>
        <w:t>edit courses</w:t>
      </w:r>
      <w:r>
        <w:t xml:space="preserve">, and then select </w:t>
      </w:r>
      <w:r w:rsidRPr="005F5039">
        <w:rPr>
          <w:rStyle w:val="Strong"/>
          <w:rFonts w:asciiTheme="majorHAnsi" w:hAnsiTheme="majorHAnsi" w:cstheme="majorHAnsi"/>
          <w:spacing w:val="-1"/>
        </w:rPr>
        <w:t>Recovery Credits</w:t>
      </w:r>
      <w:r>
        <w:t xml:space="preserve"> if a course displays </w:t>
      </w:r>
      <w:r w:rsidR="0096677D">
        <w:t>zero</w:t>
      </w:r>
      <w:r>
        <w:t xml:space="preserve"> credits complete.</w:t>
      </w:r>
    </w:p>
    <w:p w14:paraId="75128292" w14:textId="77777777" w:rsidR="005F5039" w:rsidRDefault="005F5039" w:rsidP="005F5039">
      <w:pPr>
        <w:pStyle w:val="Sub-bullet2"/>
        <w:numPr>
          <w:ilvl w:val="0"/>
          <w:numId w:val="0"/>
        </w:numPr>
        <w:ind w:left="1530" w:hanging="180"/>
      </w:pPr>
    </w:p>
    <w:p w14:paraId="071C516B" w14:textId="77777777" w:rsidR="005F5039" w:rsidRDefault="005F5039" w:rsidP="005F5039">
      <w:pPr>
        <w:pStyle w:val="Sub-bullet2"/>
        <w:numPr>
          <w:ilvl w:val="0"/>
          <w:numId w:val="0"/>
        </w:numPr>
        <w:ind w:left="1530" w:hanging="180"/>
      </w:pPr>
    </w:p>
    <w:p w14:paraId="569DB6EB" w14:textId="77777777" w:rsidR="005F5039" w:rsidRDefault="005F5039" w:rsidP="005F5039">
      <w:pPr>
        <w:pStyle w:val="Sub-bullet2"/>
        <w:numPr>
          <w:ilvl w:val="0"/>
          <w:numId w:val="0"/>
        </w:numPr>
        <w:ind w:left="1530" w:hanging="180"/>
      </w:pPr>
    </w:p>
    <w:p w14:paraId="112D23D7" w14:textId="77777777" w:rsidR="005F5039" w:rsidRDefault="005F5039" w:rsidP="005F5039">
      <w:pPr>
        <w:pStyle w:val="Sub-bullet2"/>
        <w:numPr>
          <w:ilvl w:val="0"/>
          <w:numId w:val="0"/>
        </w:numPr>
        <w:ind w:left="1530" w:hanging="180"/>
      </w:pPr>
    </w:p>
    <w:p w14:paraId="6F7B001D" w14:textId="77777777" w:rsidR="003A708E" w:rsidRDefault="003A708E" w:rsidP="00F85467">
      <w:pPr>
        <w:pStyle w:val="Sub-bullet2"/>
      </w:pPr>
      <w:r>
        <w:lastRenderedPageBreak/>
        <w:t>Click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 w:rsidRPr="005F5039">
        <w:rPr>
          <w:rStyle w:val="Strong"/>
          <w:rFonts w:asciiTheme="majorHAnsi" w:hAnsiTheme="majorHAnsi" w:cstheme="majorHAnsi"/>
          <w:spacing w:val="-1"/>
        </w:rPr>
        <w:t>Check for Alerts</w:t>
      </w:r>
      <w:r>
        <w:t xml:space="preserve"> to display information about course corequisites and prerequisites.</w:t>
      </w:r>
    </w:p>
    <w:p w14:paraId="2D8F8EB8" w14:textId="1C922EA4" w:rsidR="005107E9" w:rsidRDefault="005107E9" w:rsidP="0084725B">
      <w:pPr>
        <w:pStyle w:val="Sub-bullet2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162D713" wp14:editId="7CBF687F">
            <wp:extent cx="4771375" cy="3408029"/>
            <wp:effectExtent l="19050" t="19050" r="10795" b="21590"/>
            <wp:docPr id="606171249" name="Picture 3" descr="A screenshot of requirement alert mess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71249" name="Picture 3" descr="A screenshot of requirement alert messag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15" cy="34105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CC05211" w14:textId="77777777" w:rsidR="003A708E" w:rsidRDefault="003A708E" w:rsidP="00F85467">
      <w:pPr>
        <w:pStyle w:val="Sub-bullet2"/>
      </w:pPr>
      <w:r>
        <w:t xml:space="preserve">Select a </w:t>
      </w:r>
      <w:r w:rsidRPr="005F5039">
        <w:rPr>
          <w:rStyle w:val="Strong"/>
          <w:rFonts w:asciiTheme="majorHAnsi" w:hAnsiTheme="majorHAnsi" w:cstheme="majorHAnsi"/>
          <w:spacing w:val="-1"/>
        </w:rPr>
        <w:t>Cluster</w:t>
      </w:r>
      <w:r>
        <w:t xml:space="preserve"> and a </w:t>
      </w:r>
      <w:r w:rsidRPr="005F5039">
        <w:rPr>
          <w:rStyle w:val="Strong"/>
          <w:rFonts w:asciiTheme="majorHAnsi" w:hAnsiTheme="majorHAnsi" w:cstheme="majorHAnsi"/>
          <w:spacing w:val="-1"/>
        </w:rPr>
        <w:t>Pathway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>
        <w:t>from the lists. You can select up to five pathways.</w:t>
      </w:r>
    </w:p>
    <w:p w14:paraId="591947FE" w14:textId="77777777" w:rsidR="003A708E" w:rsidRDefault="003A708E" w:rsidP="00F85467">
      <w:pPr>
        <w:pStyle w:val="NumberedList"/>
        <w:numPr>
          <w:ilvl w:val="2"/>
          <w:numId w:val="28"/>
        </w:numPr>
      </w:pPr>
      <w:r>
        <w:t>Click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 w:rsidRPr="005F5039">
        <w:rPr>
          <w:rStyle w:val="Strong"/>
          <w:rFonts w:asciiTheme="majorHAnsi" w:hAnsiTheme="majorHAnsi" w:cstheme="majorHAnsi"/>
          <w:spacing w:val="-1"/>
        </w:rPr>
        <w:t>Add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 w:rsidRPr="005F5039">
        <w:rPr>
          <w:rStyle w:val="Strong"/>
          <w:rFonts w:asciiTheme="majorHAnsi" w:hAnsiTheme="majorHAnsi" w:cstheme="majorHAnsi"/>
          <w:spacing w:val="-1"/>
        </w:rPr>
        <w:t>Courses</w:t>
      </w:r>
      <w:r>
        <w:t xml:space="preserve"> to choose courses that fulfill the selected Cluster.</w:t>
      </w:r>
    </w:p>
    <w:p w14:paraId="39EBB1BE" w14:textId="77777777" w:rsidR="003A708E" w:rsidRDefault="003A708E" w:rsidP="00F85467">
      <w:pPr>
        <w:pStyle w:val="NumberedList"/>
        <w:numPr>
          <w:ilvl w:val="2"/>
          <w:numId w:val="28"/>
        </w:numPr>
      </w:pPr>
      <w:r>
        <w:t xml:space="preserve">Select </w:t>
      </w:r>
      <w:r w:rsidRPr="005F5039">
        <w:rPr>
          <w:rStyle w:val="Strong"/>
          <w:rFonts w:asciiTheme="majorHAnsi" w:hAnsiTheme="majorHAnsi" w:cstheme="majorHAnsi"/>
          <w:spacing w:val="-1"/>
        </w:rPr>
        <w:t>Add</w:t>
      </w:r>
      <w:r>
        <w:t xml:space="preserve"> to choose courses that fulfill the selected Cluster.</w:t>
      </w:r>
    </w:p>
    <w:p w14:paraId="220E9107" w14:textId="77777777" w:rsidR="003A708E" w:rsidRDefault="003A708E" w:rsidP="00F85467">
      <w:pPr>
        <w:pStyle w:val="Sub-bullet2"/>
      </w:pPr>
      <w:r>
        <w:t xml:space="preserve">Review </w:t>
      </w:r>
      <w:r w:rsidRPr="005F5039">
        <w:rPr>
          <w:rStyle w:val="Strong"/>
          <w:rFonts w:asciiTheme="majorHAnsi" w:hAnsiTheme="majorHAnsi" w:cstheme="majorHAnsi"/>
          <w:spacing w:val="-1"/>
        </w:rPr>
        <w:t>Additional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 w:rsidRPr="005F5039">
        <w:rPr>
          <w:rStyle w:val="Strong"/>
          <w:rFonts w:asciiTheme="majorHAnsi" w:hAnsiTheme="majorHAnsi" w:cstheme="majorHAnsi"/>
          <w:spacing w:val="-1"/>
        </w:rPr>
        <w:t>Resources</w:t>
      </w:r>
      <w:r>
        <w:t>.</w:t>
      </w:r>
    </w:p>
    <w:p w14:paraId="23DE8C91" w14:textId="7AD507EE" w:rsidR="003A708E" w:rsidRDefault="003A708E" w:rsidP="00F85467">
      <w:pPr>
        <w:pStyle w:val="NumberedList"/>
        <w:numPr>
          <w:ilvl w:val="1"/>
          <w:numId w:val="53"/>
        </w:numPr>
      </w:pPr>
      <w:r>
        <w:t xml:space="preserve">If available, select </w:t>
      </w:r>
      <w:r w:rsidRPr="005F5039">
        <w:rPr>
          <w:rStyle w:val="Strong"/>
          <w:rFonts w:asciiTheme="majorHAnsi" w:hAnsiTheme="majorHAnsi" w:cstheme="majorHAnsi"/>
          <w:spacing w:val="-1"/>
        </w:rPr>
        <w:t>Submit</w:t>
      </w:r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proofErr w:type="gramStart"/>
      <w:r w:rsidRPr="005F5039">
        <w:rPr>
          <w:rStyle w:val="Strong"/>
          <w:rFonts w:asciiTheme="majorHAnsi" w:hAnsiTheme="majorHAnsi" w:cstheme="majorHAnsi"/>
          <w:spacing w:val="-1"/>
        </w:rPr>
        <w:t>For</w:t>
      </w:r>
      <w:proofErr w:type="gramEnd"/>
      <w:r w:rsidRPr="00402180">
        <w:rPr>
          <w:rStyle w:val="Strong"/>
          <w:rFonts w:ascii="Segoe UI" w:hAnsi="Segoe UI" w:cs="Segoe UI"/>
          <w:color w:val="172B4D"/>
          <w:spacing w:val="-1"/>
        </w:rPr>
        <w:t xml:space="preserve"> </w:t>
      </w:r>
      <w:r w:rsidRPr="005F5039">
        <w:rPr>
          <w:rStyle w:val="Strong"/>
          <w:rFonts w:asciiTheme="majorHAnsi" w:hAnsiTheme="majorHAnsi" w:cstheme="majorHAnsi"/>
          <w:spacing w:val="-1"/>
        </w:rPr>
        <w:t>Approval</w:t>
      </w:r>
      <w:r>
        <w:t xml:space="preserve"> after all course plan requirements. You can no longer edit </w:t>
      </w:r>
      <w:proofErr w:type="gramStart"/>
      <w:r w:rsidR="00103023">
        <w:t>a</w:t>
      </w:r>
      <w:r>
        <w:t xml:space="preserve"> submitted</w:t>
      </w:r>
      <w:proofErr w:type="gramEnd"/>
      <w:r>
        <w:t xml:space="preserve"> course plan.</w:t>
      </w:r>
    </w:p>
    <w:p w14:paraId="1FEEE963" w14:textId="54D6C828" w:rsidR="0084725B" w:rsidRDefault="0084725B" w:rsidP="0084725B">
      <w:pPr>
        <w:pStyle w:val="NumberedList"/>
        <w:numPr>
          <w:ilvl w:val="0"/>
          <w:numId w:val="0"/>
        </w:numPr>
        <w:ind w:left="270" w:hanging="270"/>
        <w:jc w:val="center"/>
      </w:pPr>
      <w:r>
        <w:rPr>
          <w:noProof/>
        </w:rPr>
        <w:drawing>
          <wp:inline distT="0" distB="0" distL="0" distR="0" wp14:anchorId="4EC99B6B" wp14:editId="07D10D86">
            <wp:extent cx="5441304" cy="523069"/>
            <wp:effectExtent l="0" t="0" r="0" b="0"/>
            <wp:docPr id="463818646" name="Picture 1" descr="A screenshot calling out option to Submit For App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18646" name="Picture 1" descr="A screenshot calling out option to Submit For Approval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6645" cy="53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CC68" w14:textId="7A526A3F" w:rsidR="00863614" w:rsidRDefault="003A708E" w:rsidP="00863614">
      <w:pPr>
        <w:pStyle w:val="NumberedList"/>
        <w:numPr>
          <w:ilvl w:val="1"/>
          <w:numId w:val="53"/>
        </w:numPr>
      </w:pPr>
      <w:r>
        <w:t xml:space="preserve">Optionally, click </w:t>
      </w:r>
      <w:r w:rsidRPr="005F5039">
        <w:rPr>
          <w:rStyle w:val="Strong"/>
          <w:rFonts w:asciiTheme="majorHAnsi" w:hAnsiTheme="majorHAnsi" w:cstheme="majorHAnsi"/>
          <w:spacing w:val="-1"/>
        </w:rPr>
        <w:t>Print</w:t>
      </w:r>
      <w:r>
        <w:t xml:space="preserve"> to download a PDF copy of your course plan.</w:t>
      </w:r>
    </w:p>
    <w:p w14:paraId="71CCDED7" w14:textId="4260B5B3" w:rsidR="00863614" w:rsidRDefault="00863614" w:rsidP="00863614">
      <w:pPr>
        <w:pStyle w:val="NumberedLis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3275A63" wp14:editId="7BB231EC">
            <wp:extent cx="5515606" cy="284310"/>
            <wp:effectExtent l="0" t="0" r="0" b="1905"/>
            <wp:docPr id="455545982" name="Picture 1" descr="A screenshot calling out option to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45982" name="Picture 1" descr="A screenshot calling out option to Pri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4732" cy="28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B766" w14:textId="4BAF37E3" w:rsidR="00777A8C" w:rsidRDefault="00777A8C" w:rsidP="00777A8C">
      <w:pPr>
        <w:pStyle w:val="NumberedList"/>
        <w:numPr>
          <w:ilvl w:val="0"/>
          <w:numId w:val="0"/>
        </w:numPr>
        <w:jc w:val="center"/>
      </w:pPr>
    </w:p>
    <w:p w14:paraId="18B7ACFB" w14:textId="77777777" w:rsidR="007F0A52" w:rsidRDefault="007F0A52" w:rsidP="00777A8C">
      <w:pPr>
        <w:pStyle w:val="NumberedList"/>
        <w:numPr>
          <w:ilvl w:val="0"/>
          <w:numId w:val="0"/>
        </w:numPr>
        <w:jc w:val="center"/>
      </w:pPr>
    </w:p>
    <w:p w14:paraId="7BE284BE" w14:textId="77777777" w:rsidR="007F0A52" w:rsidRDefault="007F0A52" w:rsidP="00777A8C">
      <w:pPr>
        <w:pStyle w:val="NumberedList"/>
        <w:numPr>
          <w:ilvl w:val="0"/>
          <w:numId w:val="0"/>
        </w:numPr>
        <w:jc w:val="center"/>
      </w:pPr>
    </w:p>
    <w:p w14:paraId="5EBECAD3" w14:textId="77777777" w:rsidR="007F0A52" w:rsidRDefault="007F0A52" w:rsidP="00777A8C">
      <w:pPr>
        <w:pStyle w:val="NumberedList"/>
        <w:numPr>
          <w:ilvl w:val="0"/>
          <w:numId w:val="0"/>
        </w:numPr>
        <w:jc w:val="center"/>
      </w:pPr>
    </w:p>
    <w:p w14:paraId="4E23F035" w14:textId="77777777" w:rsidR="007F0A52" w:rsidRDefault="007F0A52" w:rsidP="00777A8C">
      <w:pPr>
        <w:pStyle w:val="NumberedList"/>
        <w:numPr>
          <w:ilvl w:val="0"/>
          <w:numId w:val="0"/>
        </w:numPr>
        <w:jc w:val="center"/>
      </w:pPr>
    </w:p>
    <w:p w14:paraId="7F7BFAC4" w14:textId="77777777" w:rsidR="003A708E" w:rsidRDefault="003A708E" w:rsidP="003A708E">
      <w:pPr>
        <w:pStyle w:val="Heading2"/>
      </w:pPr>
      <w:bookmarkStart w:id="6" w:name="_Toc136952037"/>
      <w:r>
        <w:lastRenderedPageBreak/>
        <w:t>Edit a Course Plan</w:t>
      </w:r>
      <w:bookmarkEnd w:id="6"/>
    </w:p>
    <w:p w14:paraId="5185DC54" w14:textId="77777777" w:rsidR="003A708E" w:rsidRPr="003A708E" w:rsidRDefault="003A708E" w:rsidP="00402180">
      <w:pPr>
        <w:pStyle w:val="NumberedList"/>
        <w:numPr>
          <w:ilvl w:val="0"/>
          <w:numId w:val="52"/>
        </w:numPr>
      </w:pPr>
      <w:r w:rsidRPr="003A708E">
        <w:t xml:space="preserve">Select </w:t>
      </w:r>
      <w:r w:rsidRPr="00402180">
        <w:rPr>
          <w:b/>
          <w:bCs/>
        </w:rPr>
        <w:t>Courses</w:t>
      </w:r>
      <w:r w:rsidRPr="003A708E">
        <w:t xml:space="preserve">, and then select </w:t>
      </w:r>
      <w:r w:rsidRPr="00402180">
        <w:rPr>
          <w:b/>
          <w:bCs/>
        </w:rPr>
        <w:t>Manage Course Plans</w:t>
      </w:r>
      <w:r w:rsidRPr="003A708E">
        <w:t>.</w:t>
      </w:r>
    </w:p>
    <w:p w14:paraId="1762698B" w14:textId="77777777" w:rsidR="003A708E" w:rsidRDefault="003A708E" w:rsidP="00402180">
      <w:pPr>
        <w:pStyle w:val="NumberedList"/>
        <w:numPr>
          <w:ilvl w:val="0"/>
          <w:numId w:val="52"/>
        </w:numPr>
      </w:pPr>
      <w:r w:rsidRPr="003A708E">
        <w:t>Choose the course plan to edit. Approved course plans may be locked for editing.</w:t>
      </w:r>
    </w:p>
    <w:p w14:paraId="4B7EA511" w14:textId="57DB3D9F" w:rsidR="00273ECD" w:rsidRPr="003A708E" w:rsidRDefault="00273ECD" w:rsidP="00273ECD">
      <w:pPr>
        <w:pStyle w:val="NumberedLis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0D7D7CE" wp14:editId="106DA6BC">
            <wp:extent cx="3788228" cy="3307006"/>
            <wp:effectExtent l="0" t="0" r="3175" b="8255"/>
            <wp:docPr id="695011964" name="Picture 1" descr="A screenshot calling out a course plan title on the Manage Course Pla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11964" name="Picture 1" descr="A screenshot calling out a course plan title on the Manage Course Plans pag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1957" cy="331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C9F8" w14:textId="215E1FAD" w:rsidR="003A708E" w:rsidRPr="003A708E" w:rsidRDefault="003A708E" w:rsidP="00402180">
      <w:pPr>
        <w:pStyle w:val="NumberedList"/>
        <w:numPr>
          <w:ilvl w:val="0"/>
          <w:numId w:val="52"/>
        </w:numPr>
      </w:pPr>
      <w:r w:rsidRPr="003A708E">
        <w:t xml:space="preserve">Select </w:t>
      </w:r>
      <w:r w:rsidRPr="00402180">
        <w:rPr>
          <w:b/>
          <w:bCs/>
        </w:rPr>
        <w:t>edit courses</w:t>
      </w:r>
      <w:r w:rsidRPr="003A708E">
        <w:t xml:space="preserve"> for a Requirement </w:t>
      </w:r>
      <w:r w:rsidR="00C27E0E">
        <w:t xml:space="preserve">or a course name </w:t>
      </w:r>
      <w:r w:rsidRPr="003A708E">
        <w:t xml:space="preserve">to update your course </w:t>
      </w:r>
      <w:proofErr w:type="gramStart"/>
      <w:r w:rsidRPr="003A708E">
        <w:t>selection</w:t>
      </w:r>
      <w:proofErr w:type="gramEnd"/>
      <w:r w:rsidRPr="003A708E">
        <w:t>.</w:t>
      </w:r>
    </w:p>
    <w:p w14:paraId="4F8C0C14" w14:textId="77777777" w:rsidR="003A708E" w:rsidRPr="003A708E" w:rsidRDefault="003A708E" w:rsidP="00402180">
      <w:pPr>
        <w:pStyle w:val="NumberedList"/>
        <w:numPr>
          <w:ilvl w:val="0"/>
          <w:numId w:val="52"/>
        </w:numPr>
      </w:pPr>
      <w:r w:rsidRPr="003A708E">
        <w:t>Optionally:</w:t>
      </w:r>
    </w:p>
    <w:p w14:paraId="4AB84510" w14:textId="77777777" w:rsidR="003A708E" w:rsidRPr="003A708E" w:rsidRDefault="003A708E" w:rsidP="00402180">
      <w:pPr>
        <w:pStyle w:val="Sub-bullet1"/>
      </w:pPr>
      <w:r w:rsidRPr="003A708E">
        <w:t>Review selected courses and their credit value or status.</w:t>
      </w:r>
    </w:p>
    <w:p w14:paraId="1A3E62F0" w14:textId="77777777" w:rsidR="003A708E" w:rsidRPr="003A708E" w:rsidRDefault="003A708E" w:rsidP="00402180">
      <w:pPr>
        <w:pStyle w:val="Sub-bullet1"/>
      </w:pPr>
      <w:r w:rsidRPr="003A708E">
        <w:t xml:space="preserve">Click the </w:t>
      </w:r>
      <w:r w:rsidRPr="00402180">
        <w:rPr>
          <w:b/>
          <w:bCs/>
        </w:rPr>
        <w:t xml:space="preserve">trashcan </w:t>
      </w:r>
      <w:r w:rsidRPr="003A708E">
        <w:t xml:space="preserve">icon to </w:t>
      </w:r>
      <w:proofErr w:type="gramStart"/>
      <w:r w:rsidRPr="003A708E">
        <w:t>delete</w:t>
      </w:r>
      <w:proofErr w:type="gramEnd"/>
      <w:r w:rsidRPr="003A708E">
        <w:t xml:space="preserve"> a selected course.</w:t>
      </w:r>
    </w:p>
    <w:p w14:paraId="666648C8" w14:textId="77777777" w:rsidR="003A708E" w:rsidRPr="003A708E" w:rsidRDefault="003A708E" w:rsidP="00402180">
      <w:pPr>
        <w:pStyle w:val="Sub-bullet1"/>
      </w:pPr>
      <w:r w:rsidRPr="003A708E">
        <w:t xml:space="preserve">Click the </w:t>
      </w:r>
      <w:r w:rsidRPr="00402180">
        <w:rPr>
          <w:b/>
          <w:bCs/>
        </w:rPr>
        <w:t xml:space="preserve">flag </w:t>
      </w:r>
      <w:r w:rsidRPr="003A708E">
        <w:t>icon to display course alerts.</w:t>
      </w:r>
    </w:p>
    <w:p w14:paraId="7D031850" w14:textId="77777777" w:rsidR="003A708E" w:rsidRPr="003A708E" w:rsidRDefault="003A708E" w:rsidP="00402180">
      <w:pPr>
        <w:pStyle w:val="Sub-bullet1"/>
      </w:pPr>
      <w:r w:rsidRPr="003A708E">
        <w:t xml:space="preserve">Select </w:t>
      </w:r>
      <w:r w:rsidRPr="00402180">
        <w:rPr>
          <w:b/>
          <w:bCs/>
        </w:rPr>
        <w:t>edit courses</w:t>
      </w:r>
      <w:r w:rsidRPr="003A708E">
        <w:t xml:space="preserve">, and then select </w:t>
      </w:r>
      <w:r w:rsidRPr="00402180">
        <w:rPr>
          <w:b/>
          <w:bCs/>
        </w:rPr>
        <w:t>Recovery Credits</w:t>
      </w:r>
      <w:r w:rsidRPr="003A708E">
        <w:t xml:space="preserve"> if a course displays </w:t>
      </w:r>
      <w:proofErr w:type="gramStart"/>
      <w:r w:rsidRPr="003A708E">
        <w:t>0</w:t>
      </w:r>
      <w:proofErr w:type="gramEnd"/>
      <w:r w:rsidRPr="003A708E">
        <w:t xml:space="preserve"> credits complete.</w:t>
      </w:r>
    </w:p>
    <w:p w14:paraId="7AC8B855" w14:textId="77777777" w:rsidR="003A708E" w:rsidRPr="003A708E" w:rsidRDefault="003A708E" w:rsidP="00402180">
      <w:pPr>
        <w:pStyle w:val="Sub-bullet1"/>
      </w:pPr>
      <w:r w:rsidRPr="003A708E">
        <w:t>Click</w:t>
      </w:r>
      <w:r w:rsidRPr="00402180">
        <w:rPr>
          <w:b/>
          <w:bCs/>
        </w:rPr>
        <w:t xml:space="preserve"> Check for Alerts</w:t>
      </w:r>
      <w:r w:rsidRPr="003A708E">
        <w:t xml:space="preserve"> to display information about course corequisites and prerequisites.</w:t>
      </w:r>
    </w:p>
    <w:p w14:paraId="01549E14" w14:textId="77777777" w:rsidR="003A708E" w:rsidRPr="003A708E" w:rsidRDefault="003A708E" w:rsidP="00402180">
      <w:pPr>
        <w:pStyle w:val="Sub-bullet1"/>
      </w:pPr>
      <w:r w:rsidRPr="003A708E">
        <w:t xml:space="preserve">Select a </w:t>
      </w:r>
      <w:r w:rsidRPr="00402180">
        <w:rPr>
          <w:b/>
          <w:bCs/>
        </w:rPr>
        <w:t>Cluster</w:t>
      </w:r>
      <w:r w:rsidRPr="003A708E">
        <w:t xml:space="preserve"> and a </w:t>
      </w:r>
      <w:r w:rsidRPr="00402180">
        <w:rPr>
          <w:b/>
          <w:bCs/>
        </w:rPr>
        <w:t xml:space="preserve">Pathway </w:t>
      </w:r>
      <w:r w:rsidRPr="003A708E">
        <w:t>from the lists. You can select up to five pathways.</w:t>
      </w:r>
    </w:p>
    <w:p w14:paraId="264108DC" w14:textId="77777777" w:rsidR="003A708E" w:rsidRPr="003A708E" w:rsidRDefault="003A708E" w:rsidP="00402180">
      <w:pPr>
        <w:pStyle w:val="Sub-bullet1"/>
      </w:pPr>
      <w:r w:rsidRPr="003A708E">
        <w:t>Click</w:t>
      </w:r>
      <w:r w:rsidRPr="00402180">
        <w:rPr>
          <w:b/>
          <w:bCs/>
        </w:rPr>
        <w:t xml:space="preserve"> Add Courses</w:t>
      </w:r>
      <w:r w:rsidRPr="003A708E">
        <w:t xml:space="preserve"> to choose courses that fulfill the selected Cluster.</w:t>
      </w:r>
    </w:p>
    <w:p w14:paraId="27FD9E1E" w14:textId="77777777" w:rsidR="003A708E" w:rsidRPr="003A708E" w:rsidRDefault="003A708E" w:rsidP="00402180">
      <w:pPr>
        <w:pStyle w:val="Sub-bullet1"/>
      </w:pPr>
      <w:r w:rsidRPr="003A708E">
        <w:t xml:space="preserve">Select </w:t>
      </w:r>
      <w:r w:rsidRPr="00402180">
        <w:rPr>
          <w:b/>
          <w:bCs/>
        </w:rPr>
        <w:t>Add</w:t>
      </w:r>
      <w:r w:rsidRPr="003A708E">
        <w:t xml:space="preserve"> to choose courses that fulfill the selected Cluster.</w:t>
      </w:r>
    </w:p>
    <w:p w14:paraId="4ADA54AF" w14:textId="52672DAE" w:rsidR="003A708E" w:rsidRPr="003A708E" w:rsidRDefault="003A708E" w:rsidP="00402180">
      <w:pPr>
        <w:pStyle w:val="Sub-bullet1"/>
      </w:pPr>
      <w:r w:rsidRPr="003A708E">
        <w:t xml:space="preserve">Review </w:t>
      </w:r>
      <w:r w:rsidRPr="00402180">
        <w:rPr>
          <w:b/>
          <w:bCs/>
        </w:rPr>
        <w:t>Additional Resources</w:t>
      </w:r>
      <w:r w:rsidRPr="003A708E">
        <w:t>.</w:t>
      </w:r>
    </w:p>
    <w:p w14:paraId="6E8D8616" w14:textId="60D989D3" w:rsidR="009A066B" w:rsidRDefault="009A066B" w:rsidP="009A066B">
      <w:pPr>
        <w:pStyle w:val="Heading2"/>
        <w:rPr>
          <w:lang w:val="fr-FR"/>
        </w:rPr>
      </w:pPr>
      <w:bookmarkStart w:id="7" w:name="_Toc136952038"/>
      <w:proofErr w:type="spellStart"/>
      <w:r>
        <w:rPr>
          <w:lang w:val="fr-FR"/>
        </w:rPr>
        <w:t>Delete</w:t>
      </w:r>
      <w:proofErr w:type="spellEnd"/>
      <w:r>
        <w:rPr>
          <w:lang w:val="fr-FR"/>
        </w:rPr>
        <w:t xml:space="preserve"> a Course Plan</w:t>
      </w:r>
      <w:bookmarkEnd w:id="7"/>
    </w:p>
    <w:p w14:paraId="45737178" w14:textId="77777777" w:rsidR="003A708E" w:rsidRPr="003A708E" w:rsidRDefault="003A708E" w:rsidP="00402180">
      <w:pPr>
        <w:pStyle w:val="NumberedList"/>
        <w:numPr>
          <w:ilvl w:val="0"/>
          <w:numId w:val="51"/>
        </w:numPr>
      </w:pPr>
      <w:r w:rsidRPr="003A708E">
        <w:t xml:space="preserve">Select </w:t>
      </w:r>
      <w:r w:rsidRPr="00402180">
        <w:rPr>
          <w:b/>
          <w:bCs/>
        </w:rPr>
        <w:t>Courses</w:t>
      </w:r>
      <w:r w:rsidRPr="003A708E">
        <w:t xml:space="preserve">, and then select </w:t>
      </w:r>
      <w:r w:rsidRPr="00402180">
        <w:rPr>
          <w:b/>
          <w:bCs/>
        </w:rPr>
        <w:t>Manage Course Plans</w:t>
      </w:r>
      <w:r w:rsidRPr="003A708E">
        <w:t>.</w:t>
      </w:r>
    </w:p>
    <w:p w14:paraId="78D4D624" w14:textId="77777777" w:rsidR="003A708E" w:rsidRPr="003A708E" w:rsidRDefault="003A708E" w:rsidP="00402180">
      <w:pPr>
        <w:pStyle w:val="NumberedList"/>
        <w:numPr>
          <w:ilvl w:val="0"/>
          <w:numId w:val="51"/>
        </w:numPr>
      </w:pPr>
      <w:r w:rsidRPr="003A708E">
        <w:t xml:space="preserve">Click </w:t>
      </w:r>
      <w:r w:rsidRPr="00402180">
        <w:rPr>
          <w:b/>
          <w:bCs/>
        </w:rPr>
        <w:t xml:space="preserve">Remove </w:t>
      </w:r>
      <w:r w:rsidRPr="003A708E">
        <w:t>for the selected course plan.</w:t>
      </w:r>
    </w:p>
    <w:p w14:paraId="05E7FC4B" w14:textId="088F1F7C" w:rsidR="009A066B" w:rsidRPr="007F0A52" w:rsidRDefault="003A708E" w:rsidP="009A066B">
      <w:pPr>
        <w:pStyle w:val="NumberedList"/>
        <w:numPr>
          <w:ilvl w:val="0"/>
          <w:numId w:val="51"/>
        </w:numPr>
      </w:pPr>
      <w:r w:rsidRPr="003A708E">
        <w:t xml:space="preserve">Click </w:t>
      </w:r>
      <w:r w:rsidRPr="00402180">
        <w:rPr>
          <w:b/>
          <w:bCs/>
        </w:rPr>
        <w:t>Delete</w:t>
      </w:r>
      <w:r w:rsidRPr="003A708E">
        <w:t>.</w:t>
      </w:r>
    </w:p>
    <w:sectPr w:rsidR="009A066B" w:rsidRPr="007F0A52" w:rsidSect="00263691">
      <w:headerReference w:type="default" r:id="rId29"/>
      <w:footerReference w:type="default" r:id="rId30"/>
      <w:pgSz w:w="12240" w:h="15840" w:code="1"/>
      <w:pgMar w:top="1440" w:right="540" w:bottom="126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04A8D" w14:textId="77777777" w:rsidR="00693CD8" w:rsidRDefault="00693CD8">
      <w:r>
        <w:separator/>
      </w:r>
    </w:p>
  </w:endnote>
  <w:endnote w:type="continuationSeparator" w:id="0">
    <w:p w14:paraId="6CE834D8" w14:textId="77777777" w:rsidR="00693CD8" w:rsidRDefault="00693CD8">
      <w:r>
        <w:continuationSeparator/>
      </w:r>
    </w:p>
  </w:endnote>
  <w:endnote w:type="continuationNotice" w:id="1">
    <w:p w14:paraId="6F625629" w14:textId="77777777" w:rsidR="00E83996" w:rsidRDefault="00E83996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rla">
    <w:altName w:val="Calibri"/>
    <w:charset w:val="00"/>
    <w:family w:val="auto"/>
    <w:pitch w:val="variable"/>
    <w:sig w:usb0="A00000EF" w:usb1="4000205B" w:usb2="00000000" w:usb3="00000000" w:csb0="00000093" w:csb1="00000000"/>
  </w:font>
  <w:font w:name="Roboto">
    <w:altName w:val="Times New Roman"/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CF77B" w14:textId="77777777" w:rsidR="00D52865" w:rsidRPr="009D3EFB" w:rsidRDefault="00A639E2" w:rsidP="00974C57">
    <w:pPr>
      <w:pStyle w:val="Header"/>
      <w:tabs>
        <w:tab w:val="clear" w:pos="4320"/>
        <w:tab w:val="clear" w:pos="8640"/>
        <w:tab w:val="right" w:pos="9360"/>
      </w:tabs>
      <w:spacing w:after="240"/>
      <w:jc w:val="center"/>
      <w:rPr>
        <w:b/>
        <w:color w:val="FFFFFF" w:themeColor="background1"/>
        <w:sz w:val="24"/>
        <w:szCs w:val="24"/>
      </w:rPr>
    </w:pPr>
    <w:r w:rsidRPr="00EF0A96">
      <w:rPr>
        <w:b/>
        <w:color w:val="BFBFBF" w:themeColor="background1" w:themeShade="BF"/>
        <w:sz w:val="24"/>
        <w:szCs w:val="24"/>
      </w:rPr>
      <w:t>PowerSchool.com</w:t>
    </w:r>
    <w:r w:rsidR="00974C57" w:rsidRPr="009D3EFB">
      <w:rPr>
        <w:b/>
        <w:sz w:val="24"/>
        <w:szCs w:val="24"/>
      </w:rPr>
      <w:br/>
    </w:r>
    <w:r w:rsidRPr="009D3EFB">
      <w:rPr>
        <w:noProof/>
        <w:color w:val="FFFFFF" w:themeColor="background1"/>
        <w:sz w:val="24"/>
        <w:szCs w:val="24"/>
      </w:rPr>
      <w:drawing>
        <wp:anchor distT="0" distB="0" distL="114300" distR="114300" simplePos="0" relativeHeight="251658242" behindDoc="1" locked="0" layoutInCell="1" allowOverlap="1" wp14:anchorId="1653388D" wp14:editId="11AD291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839506" cy="10077450"/>
          <wp:effectExtent l="0" t="0" r="9525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lue_b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5753" cy="1009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D958D" w14:textId="77777777" w:rsidR="00D52865" w:rsidRDefault="00D52865" w:rsidP="0002695A">
    <w:pPr>
      <w:pStyle w:val="Footer"/>
      <w:pBdr>
        <w:top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243D6" w14:textId="77777777" w:rsidR="00CF1E50" w:rsidRPr="005C74CC" w:rsidRDefault="002A5F9A" w:rsidP="002A5F9A">
    <w:pPr>
      <w:pStyle w:val="Footer"/>
      <w:pBdr>
        <w:top w:val="single" w:sz="4" w:space="1" w:color="auto"/>
      </w:pBdr>
      <w:tabs>
        <w:tab w:val="clear" w:pos="9350"/>
        <w:tab w:val="center" w:pos="4673"/>
        <w:tab w:val="right" w:pos="10080"/>
      </w:tabs>
      <w:spacing w:before="120"/>
      <w:ind w:left="-720"/>
      <w:jc w:val="left"/>
      <w:rPr>
        <w:b/>
        <w:sz w:val="20"/>
      </w:rPr>
    </w:pPr>
    <w:r>
      <w:rPr>
        <w:b/>
        <w:sz w:val="20"/>
      </w:rPr>
      <w:br/>
    </w:r>
    <w:r w:rsidR="00670D5E" w:rsidRPr="005C74CC">
      <w:rPr>
        <w:b/>
        <w:sz w:val="20"/>
      </w:rPr>
      <w:t>Contents</w:t>
    </w:r>
    <w:r w:rsidR="00670D5E" w:rsidRPr="005C74CC">
      <w:ptab w:relativeTo="margin" w:alignment="right" w:leader="none"/>
    </w:r>
    <w:r w:rsidR="00CF1E50" w:rsidRPr="003B7583">
      <w:rPr>
        <w:rStyle w:val="PageNumber"/>
        <w:rFonts w:ascii="Calibri" w:hAnsi="Calibri"/>
        <w:b/>
        <w:sz w:val="20"/>
      </w:rPr>
      <w:fldChar w:fldCharType="begin"/>
    </w:r>
    <w:r w:rsidR="00CF1E50" w:rsidRPr="003B7583">
      <w:rPr>
        <w:rStyle w:val="PageNumber"/>
        <w:rFonts w:ascii="Calibri" w:hAnsi="Calibri"/>
        <w:b/>
        <w:sz w:val="20"/>
      </w:rPr>
      <w:instrText xml:space="preserve"> PAGE </w:instrText>
    </w:r>
    <w:r w:rsidR="00CF1E50" w:rsidRPr="003B7583">
      <w:rPr>
        <w:rStyle w:val="PageNumber"/>
        <w:rFonts w:ascii="Calibri" w:hAnsi="Calibri"/>
        <w:b/>
        <w:sz w:val="20"/>
      </w:rPr>
      <w:fldChar w:fldCharType="separate"/>
    </w:r>
    <w:r w:rsidR="00FF7700">
      <w:rPr>
        <w:rStyle w:val="PageNumber"/>
        <w:rFonts w:ascii="Calibri" w:hAnsi="Calibri"/>
        <w:b/>
        <w:noProof/>
        <w:sz w:val="20"/>
      </w:rPr>
      <w:t>3</w:t>
    </w:r>
    <w:r w:rsidR="00CF1E50" w:rsidRPr="003B7583">
      <w:rPr>
        <w:rStyle w:val="PageNumber"/>
        <w:rFonts w:ascii="Calibri" w:hAnsi="Calibri"/>
        <w:b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0D19B" w14:textId="439A00F6" w:rsidR="00CF1E50" w:rsidRPr="005C74CC" w:rsidRDefault="002A5F9A" w:rsidP="002A5F9A">
    <w:pPr>
      <w:pStyle w:val="Footer"/>
      <w:pBdr>
        <w:top w:val="single" w:sz="4" w:space="1" w:color="auto"/>
      </w:pBdr>
      <w:tabs>
        <w:tab w:val="center" w:pos="4680"/>
      </w:tabs>
      <w:spacing w:before="150"/>
      <w:ind w:left="-705" w:right="180"/>
      <w:jc w:val="left"/>
      <w:rPr>
        <w:rStyle w:val="PageNumber"/>
        <w:rFonts w:ascii="Karla" w:hAnsi="Karla"/>
        <w:b/>
        <w:sz w:val="20"/>
      </w:rPr>
    </w:pPr>
    <w:r>
      <w:rPr>
        <w:b/>
        <w:sz w:val="20"/>
      </w:rPr>
      <w:br/>
    </w:r>
    <w:r w:rsidR="004121D7" w:rsidRPr="005C74CC">
      <w:rPr>
        <w:b/>
        <w:sz w:val="20"/>
      </w:rPr>
      <w:fldChar w:fldCharType="begin"/>
    </w:r>
    <w:r w:rsidR="004121D7" w:rsidRPr="005C74CC">
      <w:rPr>
        <w:b/>
        <w:sz w:val="20"/>
      </w:rPr>
      <w:instrText xml:space="preserve"> STYLEREF "Heading 1" \* MERGEFORMAT </w:instrText>
    </w:r>
    <w:r w:rsidR="004121D7" w:rsidRPr="005C74CC">
      <w:rPr>
        <w:b/>
        <w:sz w:val="20"/>
      </w:rPr>
      <w:fldChar w:fldCharType="separate"/>
    </w:r>
    <w:r w:rsidR="00CB07D7">
      <w:rPr>
        <w:b/>
        <w:noProof/>
        <w:sz w:val="20"/>
      </w:rPr>
      <w:t>Manage Course Plans</w:t>
    </w:r>
    <w:r w:rsidR="004121D7" w:rsidRPr="005C74CC">
      <w:rPr>
        <w:b/>
        <w:noProof/>
        <w:sz w:val="20"/>
      </w:rPr>
      <w:fldChar w:fldCharType="end"/>
    </w:r>
    <w:r w:rsidR="00BC3B1D" w:rsidRPr="005C74CC">
      <w:rPr>
        <w:b/>
        <w:sz w:val="20"/>
      </w:rPr>
      <w:t xml:space="preserve"> </w:t>
    </w:r>
    <w:r w:rsidR="00BC3B1D" w:rsidRPr="005C74CC">
      <w:rPr>
        <w:b/>
        <w:sz w:val="20"/>
      </w:rPr>
      <w:ptab w:relativeTo="margin" w:alignment="right" w:leader="none"/>
    </w:r>
    <w:r w:rsidR="00CF1E50" w:rsidRPr="003B7583">
      <w:rPr>
        <w:rStyle w:val="PageNumber"/>
        <w:rFonts w:ascii="Calibri" w:hAnsi="Calibri"/>
        <w:b/>
        <w:sz w:val="20"/>
      </w:rPr>
      <w:fldChar w:fldCharType="begin"/>
    </w:r>
    <w:r w:rsidR="00CF1E50" w:rsidRPr="003B7583">
      <w:rPr>
        <w:rStyle w:val="PageNumber"/>
        <w:rFonts w:ascii="Calibri" w:hAnsi="Calibri"/>
        <w:b/>
        <w:sz w:val="20"/>
      </w:rPr>
      <w:instrText xml:space="preserve"> PAGE </w:instrText>
    </w:r>
    <w:r w:rsidR="00CF1E50" w:rsidRPr="003B7583">
      <w:rPr>
        <w:rStyle w:val="PageNumber"/>
        <w:rFonts w:ascii="Calibri" w:hAnsi="Calibri"/>
        <w:b/>
        <w:sz w:val="20"/>
      </w:rPr>
      <w:fldChar w:fldCharType="separate"/>
    </w:r>
    <w:r w:rsidR="00FF7700">
      <w:rPr>
        <w:rStyle w:val="PageNumber"/>
        <w:rFonts w:ascii="Calibri" w:hAnsi="Calibri"/>
        <w:b/>
        <w:noProof/>
        <w:sz w:val="20"/>
      </w:rPr>
      <w:t>4</w:t>
    </w:r>
    <w:r w:rsidR="00CF1E50" w:rsidRPr="003B7583">
      <w:rPr>
        <w:rStyle w:val="PageNumber"/>
        <w:rFonts w:ascii="Calibri" w:hAnsi="Calibri"/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8E2E9" w14:textId="77777777" w:rsidR="00693CD8" w:rsidRDefault="00693CD8">
      <w:r>
        <w:separator/>
      </w:r>
    </w:p>
  </w:footnote>
  <w:footnote w:type="continuationSeparator" w:id="0">
    <w:p w14:paraId="1230E960" w14:textId="77777777" w:rsidR="00693CD8" w:rsidRDefault="00693CD8">
      <w:r>
        <w:continuationSeparator/>
      </w:r>
    </w:p>
  </w:footnote>
  <w:footnote w:type="continuationNotice" w:id="1">
    <w:p w14:paraId="36C084ED" w14:textId="77777777" w:rsidR="00E83996" w:rsidRDefault="00E83996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9F53" w14:textId="77777777" w:rsidR="00D52865" w:rsidRDefault="00D52865" w:rsidP="00A639E2">
    <w:pPr>
      <w:pStyle w:val="Header"/>
      <w:tabs>
        <w:tab w:val="clear" w:pos="4320"/>
        <w:tab w:val="clear" w:pos="8640"/>
        <w:tab w:val="right" w:pos="9360"/>
        <w:tab w:val="center" w:pos="13680"/>
      </w:tabs>
      <w:spacing w:after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396B2" w14:textId="77777777" w:rsidR="00A27414" w:rsidRDefault="00425D88" w:rsidP="001040ED">
    <w:pPr>
      <w:pStyle w:val="Header"/>
      <w:ind w:left="-144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B0EA6E8" wp14:editId="3C25F1AA">
          <wp:simplePos x="0" y="0"/>
          <wp:positionH relativeFrom="margin">
            <wp:posOffset>-190500</wp:posOffset>
          </wp:positionH>
          <wp:positionV relativeFrom="paragraph">
            <wp:posOffset>485775</wp:posOffset>
          </wp:positionV>
          <wp:extent cx="3558636" cy="895350"/>
          <wp:effectExtent l="0" t="0" r="381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owerSchoolLogos_Horizontal-01_cropped_smal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8636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61D0">
      <w:rPr>
        <w:noProof/>
      </w:rPr>
      <w:drawing>
        <wp:anchor distT="0" distB="0" distL="114300" distR="114300" simplePos="0" relativeHeight="251658240" behindDoc="1" locked="0" layoutInCell="1" allowOverlap="1" wp14:anchorId="16B4E95E" wp14:editId="35697020">
          <wp:simplePos x="0" y="0"/>
          <wp:positionH relativeFrom="page">
            <wp:align>left</wp:align>
          </wp:positionH>
          <wp:positionV relativeFrom="paragraph">
            <wp:posOffset>9526</wp:posOffset>
          </wp:positionV>
          <wp:extent cx="7781710" cy="10069830"/>
          <wp:effectExtent l="0" t="0" r="0" b="762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etterhead_triangle_no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81710" cy="100698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7D049" w14:textId="4A4C96FD" w:rsidR="00CF1E50" w:rsidRPr="009D3EFB" w:rsidRDefault="004121D7" w:rsidP="00D4029E">
    <w:pPr>
      <w:pStyle w:val="Header"/>
      <w:tabs>
        <w:tab w:val="clear" w:pos="4320"/>
        <w:tab w:val="clear" w:pos="8640"/>
        <w:tab w:val="right" w:pos="9360"/>
        <w:tab w:val="right" w:pos="10260"/>
      </w:tabs>
      <w:spacing w:after="240"/>
      <w:jc w:val="right"/>
      <w:rPr>
        <w:b/>
        <w:sz w:val="20"/>
      </w:rPr>
    </w:pPr>
    <w:r w:rsidRPr="009D3EFB">
      <w:rPr>
        <w:b/>
        <w:sz w:val="20"/>
      </w:rPr>
      <w:fldChar w:fldCharType="begin"/>
    </w:r>
    <w:r w:rsidRPr="009D3EFB">
      <w:rPr>
        <w:b/>
        <w:sz w:val="20"/>
      </w:rPr>
      <w:instrText xml:space="preserve"> STYLEREF Title \* MERGEFORMAT </w:instrText>
    </w:r>
    <w:r w:rsidRPr="009D3EFB">
      <w:rPr>
        <w:b/>
        <w:sz w:val="20"/>
      </w:rPr>
      <w:fldChar w:fldCharType="separate"/>
    </w:r>
    <w:r w:rsidR="00CB07D7">
      <w:rPr>
        <w:b/>
        <w:noProof/>
        <w:sz w:val="20"/>
      </w:rPr>
      <w:t>Course Planner Reference Guide</w:t>
    </w:r>
    <w:r w:rsidRPr="009D3EFB">
      <w:rPr>
        <w:b/>
        <w:noProof/>
        <w:sz w:val="2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8E727" w14:textId="0668BE68" w:rsidR="00CF1E50" w:rsidRPr="00BF5A5A" w:rsidRDefault="00875091" w:rsidP="00B07D2D">
    <w:pPr>
      <w:pStyle w:val="Header"/>
      <w:tabs>
        <w:tab w:val="clear" w:pos="4320"/>
        <w:tab w:val="clear" w:pos="8640"/>
        <w:tab w:val="left" w:pos="6660"/>
        <w:tab w:val="left" w:pos="7290"/>
        <w:tab w:val="left" w:pos="7650"/>
        <w:tab w:val="left" w:pos="7920"/>
        <w:tab w:val="left" w:pos="8460"/>
        <w:tab w:val="right" w:pos="9360"/>
        <w:tab w:val="right" w:pos="10260"/>
      </w:tabs>
      <w:spacing w:after="240"/>
      <w:rPr>
        <w:b/>
        <w:color w:val="00B6EF"/>
        <w:sz w:val="20"/>
      </w:rPr>
    </w:pPr>
    <w:r>
      <w:rPr>
        <w:b/>
        <w:color w:val="00B6EF"/>
        <w:sz w:val="20"/>
      </w:rPr>
      <w:tab/>
    </w:r>
    <w:r w:rsidRPr="005C74CC">
      <w:rPr>
        <w:b/>
        <w:sz w:val="20"/>
      </w:rPr>
      <w:tab/>
    </w:r>
    <w:r w:rsidR="004121D7" w:rsidRPr="005C74CC">
      <w:rPr>
        <w:b/>
        <w:sz w:val="20"/>
      </w:rPr>
      <w:fldChar w:fldCharType="begin"/>
    </w:r>
    <w:r w:rsidR="004121D7" w:rsidRPr="005C74CC">
      <w:rPr>
        <w:b/>
        <w:sz w:val="20"/>
      </w:rPr>
      <w:instrText xml:space="preserve"> STYLEREF Title \* MERGEFORMAT </w:instrText>
    </w:r>
    <w:r w:rsidR="004121D7" w:rsidRPr="005C74CC">
      <w:rPr>
        <w:b/>
        <w:sz w:val="20"/>
      </w:rPr>
      <w:fldChar w:fldCharType="separate"/>
    </w:r>
    <w:r w:rsidR="00CB07D7">
      <w:rPr>
        <w:b/>
        <w:noProof/>
        <w:sz w:val="20"/>
      </w:rPr>
      <w:t>Course Planner Reference Guide</w:t>
    </w:r>
    <w:r w:rsidR="004121D7" w:rsidRPr="005C74CC">
      <w:rPr>
        <w:b/>
        <w:noProof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9B4615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2A51A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C08E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89CB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9C8B7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4098D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00AE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26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024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A24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978BC"/>
    <w:multiLevelType w:val="hybridMultilevel"/>
    <w:tmpl w:val="18C802EA"/>
    <w:lvl w:ilvl="0" w:tplc="DCA2A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2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8C3195"/>
    <w:multiLevelType w:val="hybridMultilevel"/>
    <w:tmpl w:val="BCE66BC6"/>
    <w:lvl w:ilvl="0" w:tplc="4E5C92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  <w:lvl w:ilvl="1" w:tplc="CE34334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AAC29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2AC51D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1D4A3D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A7CA6A2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59220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37EDA3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11A2E6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071B3BD6"/>
    <w:multiLevelType w:val="multilevel"/>
    <w:tmpl w:val="F3349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84445A6"/>
    <w:multiLevelType w:val="hybridMultilevel"/>
    <w:tmpl w:val="F932AA9A"/>
    <w:lvl w:ilvl="0" w:tplc="8A44EC38">
      <w:start w:val="1"/>
      <w:numFmt w:val="bullet"/>
      <w:pStyle w:val="Sub-bullet2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085420EE"/>
    <w:multiLevelType w:val="hybridMultilevel"/>
    <w:tmpl w:val="17B6F4DE"/>
    <w:lvl w:ilvl="0" w:tplc="DCA2A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2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920546A"/>
    <w:multiLevelType w:val="hybridMultilevel"/>
    <w:tmpl w:val="16F07A7E"/>
    <w:lvl w:ilvl="0" w:tplc="E3F2E1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FEF7E63"/>
    <w:multiLevelType w:val="hybridMultilevel"/>
    <w:tmpl w:val="D6D2CE4C"/>
    <w:lvl w:ilvl="0" w:tplc="2C9CDC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2C9CDC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56333C9"/>
    <w:multiLevelType w:val="multilevel"/>
    <w:tmpl w:val="6902E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9B32887"/>
    <w:multiLevelType w:val="hybridMultilevel"/>
    <w:tmpl w:val="179636EA"/>
    <w:lvl w:ilvl="0" w:tplc="27FEC5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6D6AD7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97632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FA027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EEED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9E8F0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C7CFC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3271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489F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9E11521"/>
    <w:multiLevelType w:val="hybridMultilevel"/>
    <w:tmpl w:val="8C5C46DA"/>
    <w:lvl w:ilvl="0" w:tplc="DCA2A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2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B4A09F6"/>
    <w:multiLevelType w:val="multilevel"/>
    <w:tmpl w:val="CD2E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814777"/>
    <w:multiLevelType w:val="multilevel"/>
    <w:tmpl w:val="CBC4A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14D3A61"/>
    <w:multiLevelType w:val="hybridMultilevel"/>
    <w:tmpl w:val="5EB6D800"/>
    <w:lvl w:ilvl="0" w:tplc="FBB02BE4">
      <w:start w:val="1"/>
      <w:numFmt w:val="bullet"/>
      <w:pStyle w:val="Sub-bullet1"/>
      <w:lvlText w:val="-"/>
      <w:lvlJc w:val="left"/>
      <w:pPr>
        <w:ind w:left="1620" w:hanging="360"/>
      </w:pPr>
      <w:rPr>
        <w:rFonts w:ascii="Karla" w:hAnsi="Karla" w:hint="default"/>
        <w:b w:val="0"/>
        <w:i w:val="0"/>
        <w:sz w:val="18"/>
      </w:rPr>
    </w:lvl>
    <w:lvl w:ilvl="1" w:tplc="C2BEAE82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265418E1"/>
    <w:multiLevelType w:val="hybridMultilevel"/>
    <w:tmpl w:val="A4DE501E"/>
    <w:lvl w:ilvl="0" w:tplc="CEE8BE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6872FF2"/>
    <w:multiLevelType w:val="hybridMultilevel"/>
    <w:tmpl w:val="0B808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914CC6"/>
    <w:multiLevelType w:val="multilevel"/>
    <w:tmpl w:val="56C68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A7D41DB"/>
    <w:multiLevelType w:val="multilevel"/>
    <w:tmpl w:val="D6D2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CD816CD"/>
    <w:multiLevelType w:val="hybridMultilevel"/>
    <w:tmpl w:val="DBAABA4C"/>
    <w:lvl w:ilvl="0" w:tplc="FE0273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553583"/>
    <w:multiLevelType w:val="hybridMultilevel"/>
    <w:tmpl w:val="68E46C7C"/>
    <w:lvl w:ilvl="0" w:tplc="FE0273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CA2AA3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Verdana" w:hAnsi="Verdana" w:hint="default"/>
        <w:b w:val="0"/>
        <w:i w:val="0"/>
        <w:sz w:val="20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942527E"/>
    <w:multiLevelType w:val="hybridMultilevel"/>
    <w:tmpl w:val="D53AA122"/>
    <w:lvl w:ilvl="0" w:tplc="C0CCE53C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Karla" w:hAnsi="Karla" w:hint="default"/>
        <w:b w:val="0"/>
        <w:bCs w:val="0"/>
        <w:i w:val="0"/>
        <w:iCs w:val="0"/>
        <w:sz w:val="20"/>
        <w:szCs w:val="22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B637301"/>
    <w:multiLevelType w:val="multilevel"/>
    <w:tmpl w:val="68E46C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CAF5644"/>
    <w:multiLevelType w:val="hybridMultilevel"/>
    <w:tmpl w:val="E43A25FC"/>
    <w:lvl w:ilvl="0" w:tplc="5CCABAE4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F24457"/>
    <w:multiLevelType w:val="multilevel"/>
    <w:tmpl w:val="EFA8C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D6F120A"/>
    <w:multiLevelType w:val="hybridMultilevel"/>
    <w:tmpl w:val="87B46386"/>
    <w:lvl w:ilvl="0" w:tplc="DCA2A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2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E306A75"/>
    <w:multiLevelType w:val="hybridMultilevel"/>
    <w:tmpl w:val="1D2C9B64"/>
    <w:lvl w:ilvl="0" w:tplc="9E5A7BD2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D93EB80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F416237"/>
    <w:multiLevelType w:val="hybridMultilevel"/>
    <w:tmpl w:val="54E0A37C"/>
    <w:lvl w:ilvl="0" w:tplc="184A1352">
      <w:start w:val="1"/>
      <w:numFmt w:val="bullet"/>
      <w:pStyle w:val="Sub-bullet3"/>
      <w:lvlText w:val="-"/>
      <w:lvlJc w:val="left"/>
      <w:pPr>
        <w:ind w:left="2520" w:hanging="360"/>
      </w:pPr>
      <w:rPr>
        <w:rFonts w:ascii="Karla" w:hAnsi="Karla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3F46162B"/>
    <w:multiLevelType w:val="hybridMultilevel"/>
    <w:tmpl w:val="571E8092"/>
    <w:lvl w:ilvl="0" w:tplc="DCA2A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2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1702649"/>
    <w:multiLevelType w:val="hybridMultilevel"/>
    <w:tmpl w:val="EEC8F1CA"/>
    <w:lvl w:ilvl="0" w:tplc="DCA2AA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BC45833"/>
    <w:multiLevelType w:val="multilevel"/>
    <w:tmpl w:val="A1ACE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E8F0400"/>
    <w:multiLevelType w:val="multilevel"/>
    <w:tmpl w:val="8FA66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oboto" w:hAnsi="Roboto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005278D"/>
    <w:multiLevelType w:val="multilevel"/>
    <w:tmpl w:val="29FE6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6820D6F"/>
    <w:multiLevelType w:val="multilevel"/>
    <w:tmpl w:val="5F92D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24114CC"/>
    <w:multiLevelType w:val="hybridMultilevel"/>
    <w:tmpl w:val="16422738"/>
    <w:lvl w:ilvl="0" w:tplc="FE0273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669B2660"/>
    <w:multiLevelType w:val="hybridMultilevel"/>
    <w:tmpl w:val="0D003224"/>
    <w:lvl w:ilvl="0" w:tplc="DCA2A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20"/>
      </w:rPr>
    </w:lvl>
    <w:lvl w:ilvl="1" w:tplc="2C9CDC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BAF627A"/>
    <w:multiLevelType w:val="multilevel"/>
    <w:tmpl w:val="ABF8E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b w:val="0"/>
        <w:i w:val="0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D257355"/>
    <w:multiLevelType w:val="multilevel"/>
    <w:tmpl w:val="A85C7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oboto" w:hAnsi="Roboto"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1CE2F93"/>
    <w:multiLevelType w:val="multilevel"/>
    <w:tmpl w:val="C69A7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9045A4A"/>
    <w:multiLevelType w:val="hybridMultilevel"/>
    <w:tmpl w:val="390CC9A0"/>
    <w:lvl w:ilvl="0" w:tplc="C3788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CC881F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7435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E0A9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141C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32CE0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5242F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44B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A693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B657B2"/>
    <w:multiLevelType w:val="hybridMultilevel"/>
    <w:tmpl w:val="1E0871E6"/>
    <w:lvl w:ilvl="0" w:tplc="F07E98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E8C2DC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CE82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C6B9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ACC4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DD4BE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AC24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E073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4AC71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8302014">
    <w:abstractNumId w:val="48"/>
  </w:num>
  <w:num w:numId="2" w16cid:durableId="459421346">
    <w:abstractNumId w:val="18"/>
  </w:num>
  <w:num w:numId="3" w16cid:durableId="960110492">
    <w:abstractNumId w:val="11"/>
  </w:num>
  <w:num w:numId="4" w16cid:durableId="1620799683">
    <w:abstractNumId w:val="47"/>
  </w:num>
  <w:num w:numId="5" w16cid:durableId="1040862269">
    <w:abstractNumId w:val="9"/>
  </w:num>
  <w:num w:numId="6" w16cid:durableId="193884263">
    <w:abstractNumId w:val="7"/>
  </w:num>
  <w:num w:numId="7" w16cid:durableId="495265518">
    <w:abstractNumId w:val="6"/>
  </w:num>
  <w:num w:numId="8" w16cid:durableId="75174738">
    <w:abstractNumId w:val="5"/>
  </w:num>
  <w:num w:numId="9" w16cid:durableId="590553228">
    <w:abstractNumId w:val="4"/>
  </w:num>
  <w:num w:numId="10" w16cid:durableId="1907295590">
    <w:abstractNumId w:val="8"/>
  </w:num>
  <w:num w:numId="11" w16cid:durableId="1130517260">
    <w:abstractNumId w:val="3"/>
  </w:num>
  <w:num w:numId="12" w16cid:durableId="90322524">
    <w:abstractNumId w:val="2"/>
  </w:num>
  <w:num w:numId="13" w16cid:durableId="56444990">
    <w:abstractNumId w:val="1"/>
  </w:num>
  <w:num w:numId="14" w16cid:durableId="1656300779">
    <w:abstractNumId w:val="0"/>
  </w:num>
  <w:num w:numId="15" w16cid:durableId="574508155">
    <w:abstractNumId w:val="15"/>
  </w:num>
  <w:num w:numId="16" w16cid:durableId="1394739286">
    <w:abstractNumId w:val="25"/>
  </w:num>
  <w:num w:numId="17" w16cid:durableId="689531533">
    <w:abstractNumId w:val="23"/>
  </w:num>
  <w:num w:numId="18" w16cid:durableId="728039850">
    <w:abstractNumId w:val="17"/>
  </w:num>
  <w:num w:numId="19" w16cid:durableId="1545823484">
    <w:abstractNumId w:val="43"/>
  </w:num>
  <w:num w:numId="20" w16cid:durableId="1847357294">
    <w:abstractNumId w:val="21"/>
  </w:num>
  <w:num w:numId="21" w16cid:durableId="1270239609">
    <w:abstractNumId w:val="16"/>
  </w:num>
  <w:num w:numId="22" w16cid:durableId="1010178285">
    <w:abstractNumId w:val="26"/>
  </w:num>
  <w:num w:numId="23" w16cid:durableId="1167553185">
    <w:abstractNumId w:val="34"/>
  </w:num>
  <w:num w:numId="24" w16cid:durableId="1663003469">
    <w:abstractNumId w:val="12"/>
  </w:num>
  <w:num w:numId="25" w16cid:durableId="41442178">
    <w:abstractNumId w:val="44"/>
  </w:num>
  <w:num w:numId="26" w16cid:durableId="1845700431">
    <w:abstractNumId w:val="41"/>
  </w:num>
  <w:num w:numId="27" w16cid:durableId="717778409">
    <w:abstractNumId w:val="27"/>
  </w:num>
  <w:num w:numId="28" w16cid:durableId="1941795368">
    <w:abstractNumId w:val="29"/>
  </w:num>
  <w:num w:numId="29" w16cid:durableId="536087616">
    <w:abstractNumId w:val="31"/>
  </w:num>
  <w:num w:numId="30" w16cid:durableId="38941090">
    <w:abstractNumId w:val="28"/>
  </w:num>
  <w:num w:numId="31" w16cid:durableId="1340617400">
    <w:abstractNumId w:val="19"/>
  </w:num>
  <w:num w:numId="32" w16cid:durableId="363408956">
    <w:abstractNumId w:val="37"/>
  </w:num>
  <w:num w:numId="33" w16cid:durableId="1094862095">
    <w:abstractNumId w:val="30"/>
  </w:num>
  <w:num w:numId="34" w16cid:durableId="1656490735">
    <w:abstractNumId w:val="42"/>
  </w:num>
  <w:num w:numId="35" w16cid:durableId="1059211964">
    <w:abstractNumId w:val="14"/>
  </w:num>
  <w:num w:numId="36" w16cid:durableId="830290712">
    <w:abstractNumId w:val="33"/>
  </w:num>
  <w:num w:numId="37" w16cid:durableId="320042550">
    <w:abstractNumId w:val="36"/>
  </w:num>
  <w:num w:numId="38" w16cid:durableId="1954825895">
    <w:abstractNumId w:val="10"/>
  </w:num>
  <w:num w:numId="39" w16cid:durableId="739836408">
    <w:abstractNumId w:val="38"/>
  </w:num>
  <w:num w:numId="40" w16cid:durableId="564222469">
    <w:abstractNumId w:val="45"/>
  </w:num>
  <w:num w:numId="41" w16cid:durableId="1899199268">
    <w:abstractNumId w:val="39"/>
  </w:num>
  <w:num w:numId="42" w16cid:durableId="1334069977">
    <w:abstractNumId w:val="24"/>
  </w:num>
  <w:num w:numId="43" w16cid:durableId="853301674">
    <w:abstractNumId w:val="22"/>
  </w:num>
  <w:num w:numId="44" w16cid:durableId="747963675">
    <w:abstractNumId w:val="13"/>
  </w:num>
  <w:num w:numId="45" w16cid:durableId="943220858">
    <w:abstractNumId w:val="35"/>
  </w:num>
  <w:num w:numId="46" w16cid:durableId="1583177281">
    <w:abstractNumId w:val="20"/>
  </w:num>
  <w:num w:numId="47" w16cid:durableId="1044712657">
    <w:abstractNumId w:val="29"/>
    <w:lvlOverride w:ilvl="0">
      <w:startOverride w:val="1"/>
    </w:lvlOverride>
  </w:num>
  <w:num w:numId="48" w16cid:durableId="457383839">
    <w:abstractNumId w:val="32"/>
  </w:num>
  <w:num w:numId="49" w16cid:durableId="423845642">
    <w:abstractNumId w:val="46"/>
  </w:num>
  <w:num w:numId="50" w16cid:durableId="386295592">
    <w:abstractNumId w:val="40"/>
  </w:num>
  <w:num w:numId="51" w16cid:durableId="1871920447">
    <w:abstractNumId w:val="29"/>
    <w:lvlOverride w:ilvl="0">
      <w:startOverride w:val="1"/>
    </w:lvlOverride>
  </w:num>
  <w:num w:numId="52" w16cid:durableId="1027104384">
    <w:abstractNumId w:val="29"/>
    <w:lvlOverride w:ilvl="0">
      <w:startOverride w:val="1"/>
    </w:lvlOverride>
  </w:num>
  <w:num w:numId="53" w16cid:durableId="110519326">
    <w:abstractNumId w:val="2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hideSpelling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AwsjAyNTA0MDe1NDdW0lEKTi0uzszPAykwrgUA05m2vCwAAAA="/>
  </w:docVars>
  <w:rsids>
    <w:rsidRoot w:val="00693CD8"/>
    <w:rsid w:val="00004275"/>
    <w:rsid w:val="00010FAC"/>
    <w:rsid w:val="0002192D"/>
    <w:rsid w:val="00027BDF"/>
    <w:rsid w:val="00032E1A"/>
    <w:rsid w:val="00057CF7"/>
    <w:rsid w:val="000762AE"/>
    <w:rsid w:val="0009039C"/>
    <w:rsid w:val="00091292"/>
    <w:rsid w:val="00096BEB"/>
    <w:rsid w:val="000A1EC5"/>
    <w:rsid w:val="000A43C7"/>
    <w:rsid w:val="000E141E"/>
    <w:rsid w:val="00103023"/>
    <w:rsid w:val="001040ED"/>
    <w:rsid w:val="001052DF"/>
    <w:rsid w:val="00117406"/>
    <w:rsid w:val="00141A5C"/>
    <w:rsid w:val="001560A4"/>
    <w:rsid w:val="001816F6"/>
    <w:rsid w:val="001A6E5C"/>
    <w:rsid w:val="001B4835"/>
    <w:rsid w:val="001C2741"/>
    <w:rsid w:val="001C79CF"/>
    <w:rsid w:val="001D3751"/>
    <w:rsid w:val="001D65BC"/>
    <w:rsid w:val="001E0195"/>
    <w:rsid w:val="001E3972"/>
    <w:rsid w:val="001E6A49"/>
    <w:rsid w:val="001F1180"/>
    <w:rsid w:val="001F43F8"/>
    <w:rsid w:val="002029D3"/>
    <w:rsid w:val="0021558B"/>
    <w:rsid w:val="00216C20"/>
    <w:rsid w:val="002409DC"/>
    <w:rsid w:val="002452EB"/>
    <w:rsid w:val="002456D4"/>
    <w:rsid w:val="0024722E"/>
    <w:rsid w:val="00247307"/>
    <w:rsid w:val="00251786"/>
    <w:rsid w:val="002573AE"/>
    <w:rsid w:val="00262EE0"/>
    <w:rsid w:val="00263691"/>
    <w:rsid w:val="00273ECD"/>
    <w:rsid w:val="002826AA"/>
    <w:rsid w:val="002840AA"/>
    <w:rsid w:val="002872A2"/>
    <w:rsid w:val="00287401"/>
    <w:rsid w:val="00293A46"/>
    <w:rsid w:val="002A5F9A"/>
    <w:rsid w:val="002E0858"/>
    <w:rsid w:val="002E54C9"/>
    <w:rsid w:val="002F015B"/>
    <w:rsid w:val="002F27A7"/>
    <w:rsid w:val="002F5260"/>
    <w:rsid w:val="00311573"/>
    <w:rsid w:val="00321E3C"/>
    <w:rsid w:val="003441FE"/>
    <w:rsid w:val="00345EBE"/>
    <w:rsid w:val="00360EB8"/>
    <w:rsid w:val="00383259"/>
    <w:rsid w:val="003979DF"/>
    <w:rsid w:val="003A708E"/>
    <w:rsid w:val="003B7583"/>
    <w:rsid w:val="003C2EB4"/>
    <w:rsid w:val="003C5F7C"/>
    <w:rsid w:val="003D505C"/>
    <w:rsid w:val="003E5308"/>
    <w:rsid w:val="003F30DD"/>
    <w:rsid w:val="00402180"/>
    <w:rsid w:val="004121D7"/>
    <w:rsid w:val="00425D88"/>
    <w:rsid w:val="004265C2"/>
    <w:rsid w:val="0044066C"/>
    <w:rsid w:val="0046374A"/>
    <w:rsid w:val="00477096"/>
    <w:rsid w:val="00482F6F"/>
    <w:rsid w:val="0048451B"/>
    <w:rsid w:val="004B41BE"/>
    <w:rsid w:val="004D4197"/>
    <w:rsid w:val="004D6AC5"/>
    <w:rsid w:val="004E30C7"/>
    <w:rsid w:val="004F3E34"/>
    <w:rsid w:val="00501C69"/>
    <w:rsid w:val="005107E9"/>
    <w:rsid w:val="00513BEE"/>
    <w:rsid w:val="00534188"/>
    <w:rsid w:val="00546FEA"/>
    <w:rsid w:val="005A0CC4"/>
    <w:rsid w:val="005A2C3C"/>
    <w:rsid w:val="005A7AB5"/>
    <w:rsid w:val="005C5F2C"/>
    <w:rsid w:val="005C74CC"/>
    <w:rsid w:val="005D4742"/>
    <w:rsid w:val="005E0A43"/>
    <w:rsid w:val="005E2A13"/>
    <w:rsid w:val="005F2E15"/>
    <w:rsid w:val="005F5039"/>
    <w:rsid w:val="005F5A25"/>
    <w:rsid w:val="006023FC"/>
    <w:rsid w:val="00621DD2"/>
    <w:rsid w:val="006374C1"/>
    <w:rsid w:val="00661D3A"/>
    <w:rsid w:val="00670D5E"/>
    <w:rsid w:val="0068789A"/>
    <w:rsid w:val="0069123E"/>
    <w:rsid w:val="006935CB"/>
    <w:rsid w:val="00693CD8"/>
    <w:rsid w:val="006A28AA"/>
    <w:rsid w:val="006F2B5A"/>
    <w:rsid w:val="006F4BFD"/>
    <w:rsid w:val="006F735B"/>
    <w:rsid w:val="00704466"/>
    <w:rsid w:val="00712FC7"/>
    <w:rsid w:val="00730603"/>
    <w:rsid w:val="0074796A"/>
    <w:rsid w:val="00752B87"/>
    <w:rsid w:val="0077541C"/>
    <w:rsid w:val="00777A8C"/>
    <w:rsid w:val="007A61D0"/>
    <w:rsid w:val="007B0C46"/>
    <w:rsid w:val="007B7126"/>
    <w:rsid w:val="007C4383"/>
    <w:rsid w:val="007E0F3D"/>
    <w:rsid w:val="007F0380"/>
    <w:rsid w:val="007F0A52"/>
    <w:rsid w:val="007F5C5D"/>
    <w:rsid w:val="007F5FFC"/>
    <w:rsid w:val="007F77CB"/>
    <w:rsid w:val="00810493"/>
    <w:rsid w:val="00811C3F"/>
    <w:rsid w:val="00824FDE"/>
    <w:rsid w:val="00825B15"/>
    <w:rsid w:val="0084381D"/>
    <w:rsid w:val="0084725B"/>
    <w:rsid w:val="00850B96"/>
    <w:rsid w:val="0085326F"/>
    <w:rsid w:val="008602A9"/>
    <w:rsid w:val="00863614"/>
    <w:rsid w:val="00863F84"/>
    <w:rsid w:val="00875091"/>
    <w:rsid w:val="008776A4"/>
    <w:rsid w:val="008D559C"/>
    <w:rsid w:val="008D6EEE"/>
    <w:rsid w:val="00925819"/>
    <w:rsid w:val="009351AC"/>
    <w:rsid w:val="00941C90"/>
    <w:rsid w:val="00953360"/>
    <w:rsid w:val="00964B55"/>
    <w:rsid w:val="0096677D"/>
    <w:rsid w:val="00974C57"/>
    <w:rsid w:val="009A066B"/>
    <w:rsid w:val="009A2C94"/>
    <w:rsid w:val="009B1F53"/>
    <w:rsid w:val="009C1278"/>
    <w:rsid w:val="009C212B"/>
    <w:rsid w:val="009D3EFB"/>
    <w:rsid w:val="009E2A63"/>
    <w:rsid w:val="009E4BED"/>
    <w:rsid w:val="00A27414"/>
    <w:rsid w:val="00A639E2"/>
    <w:rsid w:val="00A726B3"/>
    <w:rsid w:val="00A842F1"/>
    <w:rsid w:val="00A908CE"/>
    <w:rsid w:val="00AC6693"/>
    <w:rsid w:val="00AE11A9"/>
    <w:rsid w:val="00AE563B"/>
    <w:rsid w:val="00B07D2D"/>
    <w:rsid w:val="00B146CC"/>
    <w:rsid w:val="00B21B44"/>
    <w:rsid w:val="00B357DD"/>
    <w:rsid w:val="00B43BAD"/>
    <w:rsid w:val="00B52F25"/>
    <w:rsid w:val="00B56E97"/>
    <w:rsid w:val="00BB5869"/>
    <w:rsid w:val="00BC14A9"/>
    <w:rsid w:val="00BC34F3"/>
    <w:rsid w:val="00BC3B1D"/>
    <w:rsid w:val="00BC685F"/>
    <w:rsid w:val="00BF5A5A"/>
    <w:rsid w:val="00C03EAF"/>
    <w:rsid w:val="00C261A8"/>
    <w:rsid w:val="00C27E0E"/>
    <w:rsid w:val="00C37D84"/>
    <w:rsid w:val="00C63AE5"/>
    <w:rsid w:val="00C72A5D"/>
    <w:rsid w:val="00C905BF"/>
    <w:rsid w:val="00C9536E"/>
    <w:rsid w:val="00CB07D7"/>
    <w:rsid w:val="00CB1FAB"/>
    <w:rsid w:val="00CD31B0"/>
    <w:rsid w:val="00CE3C8D"/>
    <w:rsid w:val="00CF0B48"/>
    <w:rsid w:val="00CF1E50"/>
    <w:rsid w:val="00CF4159"/>
    <w:rsid w:val="00D27E0F"/>
    <w:rsid w:val="00D4029E"/>
    <w:rsid w:val="00D52865"/>
    <w:rsid w:val="00D72AD2"/>
    <w:rsid w:val="00D7534B"/>
    <w:rsid w:val="00D817A4"/>
    <w:rsid w:val="00DA0929"/>
    <w:rsid w:val="00DC3094"/>
    <w:rsid w:val="00DC79E1"/>
    <w:rsid w:val="00DE2169"/>
    <w:rsid w:val="00E1077B"/>
    <w:rsid w:val="00E47DA4"/>
    <w:rsid w:val="00E52545"/>
    <w:rsid w:val="00E5664B"/>
    <w:rsid w:val="00E72344"/>
    <w:rsid w:val="00E72469"/>
    <w:rsid w:val="00E831DF"/>
    <w:rsid w:val="00E83996"/>
    <w:rsid w:val="00E9655D"/>
    <w:rsid w:val="00EA3E09"/>
    <w:rsid w:val="00EC6740"/>
    <w:rsid w:val="00ED1BA8"/>
    <w:rsid w:val="00EF0A96"/>
    <w:rsid w:val="00EF1CB1"/>
    <w:rsid w:val="00F03802"/>
    <w:rsid w:val="00F12D25"/>
    <w:rsid w:val="00F26754"/>
    <w:rsid w:val="00F36296"/>
    <w:rsid w:val="00F600BA"/>
    <w:rsid w:val="00F73A65"/>
    <w:rsid w:val="00F83E38"/>
    <w:rsid w:val="00F85467"/>
    <w:rsid w:val="00FB66BD"/>
    <w:rsid w:val="00FC74C6"/>
    <w:rsid w:val="00FF7700"/>
    <w:rsid w:val="01418545"/>
    <w:rsid w:val="2870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328CE4F"/>
  <w14:defaultImageDpi w14:val="330"/>
  <w15:docId w15:val="{0E92505B-A99E-4780-96F8-CA0FA70F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EFB"/>
    <w:pPr>
      <w:spacing w:before="60" w:after="120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qFormat/>
    <w:rsid w:val="002452EB"/>
    <w:pPr>
      <w:keepNext/>
      <w:pageBreakBefore/>
      <w:spacing w:before="480"/>
      <w:outlineLvl w:val="0"/>
    </w:pPr>
    <w:rPr>
      <w:b/>
      <w:sz w:val="36"/>
    </w:rPr>
  </w:style>
  <w:style w:type="paragraph" w:styleId="Heading2">
    <w:name w:val="heading 2"/>
    <w:basedOn w:val="Normal"/>
    <w:next w:val="Normal"/>
    <w:qFormat/>
    <w:rsid w:val="003D505C"/>
    <w:pPr>
      <w:keepNext/>
      <w:spacing w:before="48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3D505C"/>
    <w:pPr>
      <w:keepNext/>
      <w:spacing w:before="480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rsid w:val="003D505C"/>
    <w:pPr>
      <w:keepNext/>
      <w:spacing w:before="480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3D505C"/>
    <w:pPr>
      <w:keepNext/>
      <w:spacing w:before="48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3D505C"/>
    <w:pPr>
      <w:keepNext/>
      <w:spacing w:before="480"/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789A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05A7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9D3EFB"/>
    <w:pPr>
      <w:spacing w:before="360"/>
    </w:pPr>
    <w:rPr>
      <w:b/>
      <w:color w:val="00B6EF"/>
      <w:sz w:val="72"/>
    </w:rPr>
  </w:style>
  <w:style w:type="paragraph" w:styleId="Subtitle">
    <w:name w:val="Subtitle"/>
    <w:basedOn w:val="Normal"/>
    <w:next w:val="Normal"/>
    <w:qFormat/>
    <w:rsid w:val="009D3EFB"/>
    <w:pPr>
      <w:spacing w:before="180"/>
    </w:pPr>
    <w:rPr>
      <w:b/>
      <w:color w:val="00427C"/>
      <w:sz w:val="40"/>
    </w:rPr>
  </w:style>
  <w:style w:type="paragraph" w:styleId="Header">
    <w:name w:val="header"/>
    <w:basedOn w:val="Normal"/>
    <w:link w:val="HeaderChar"/>
    <w:rsid w:val="0000064D"/>
    <w:pPr>
      <w:tabs>
        <w:tab w:val="center" w:pos="4320"/>
        <w:tab w:val="right" w:pos="8640"/>
      </w:tabs>
      <w:spacing w:before="120"/>
    </w:pPr>
    <w:rPr>
      <w:sz w:val="18"/>
    </w:rPr>
  </w:style>
  <w:style w:type="paragraph" w:styleId="Footer">
    <w:name w:val="footer"/>
    <w:basedOn w:val="Normal"/>
    <w:link w:val="FooterChar"/>
    <w:rsid w:val="00474147"/>
    <w:pPr>
      <w:pBdr>
        <w:top w:val="single" w:sz="8" w:space="0" w:color="auto"/>
      </w:pBdr>
      <w:tabs>
        <w:tab w:val="right" w:pos="9350"/>
      </w:tabs>
      <w:spacing w:before="0" w:after="0"/>
      <w:jc w:val="right"/>
    </w:pPr>
    <w:rPr>
      <w:sz w:val="18"/>
    </w:rPr>
  </w:style>
  <w:style w:type="character" w:styleId="PageNumber">
    <w:name w:val="page number"/>
    <w:rsid w:val="006F2B5A"/>
    <w:rPr>
      <w:rFonts w:ascii="Open Sans" w:hAnsi="Open Sans"/>
    </w:rPr>
  </w:style>
  <w:style w:type="paragraph" w:styleId="TOC1">
    <w:name w:val="toc 1"/>
    <w:basedOn w:val="Normal"/>
    <w:next w:val="Normal"/>
    <w:uiPriority w:val="39"/>
    <w:qFormat/>
    <w:rsid w:val="00501C69"/>
    <w:pPr>
      <w:tabs>
        <w:tab w:val="right" w:leader="dot" w:pos="9360"/>
      </w:tabs>
    </w:pPr>
    <w:rPr>
      <w:b/>
    </w:rPr>
  </w:style>
  <w:style w:type="paragraph" w:styleId="TOC2">
    <w:name w:val="toc 2"/>
    <w:basedOn w:val="Normal"/>
    <w:next w:val="Normal"/>
    <w:uiPriority w:val="39"/>
    <w:qFormat/>
    <w:rsid w:val="00501C69"/>
    <w:pPr>
      <w:tabs>
        <w:tab w:val="right" w:leader="dot" w:pos="9360"/>
      </w:tabs>
      <w:ind w:left="450"/>
    </w:pPr>
  </w:style>
  <w:style w:type="paragraph" w:styleId="TOC3">
    <w:name w:val="toc 3"/>
    <w:basedOn w:val="Normal"/>
    <w:next w:val="Normal"/>
    <w:uiPriority w:val="39"/>
    <w:qFormat/>
    <w:rsid w:val="00501C69"/>
    <w:pPr>
      <w:tabs>
        <w:tab w:val="right" w:leader="dot" w:pos="9360"/>
      </w:tabs>
      <w:ind w:left="900"/>
    </w:pPr>
  </w:style>
  <w:style w:type="paragraph" w:styleId="TOC4">
    <w:name w:val="toc 4"/>
    <w:basedOn w:val="Normal"/>
    <w:next w:val="Normal"/>
    <w:uiPriority w:val="39"/>
    <w:qFormat/>
    <w:rsid w:val="00501C69"/>
    <w:pPr>
      <w:tabs>
        <w:tab w:val="right" w:leader="dot" w:pos="9360"/>
      </w:tabs>
      <w:ind w:left="1350"/>
    </w:pPr>
  </w:style>
  <w:style w:type="character" w:styleId="Hyperlink">
    <w:name w:val="Hyperlink"/>
    <w:basedOn w:val="DefaultParagraphFont"/>
    <w:uiPriority w:val="99"/>
    <w:qFormat/>
    <w:rsid w:val="002452EB"/>
    <w:rPr>
      <w:rFonts w:ascii="Calibri" w:hAnsi="Calibri"/>
      <w:b w:val="0"/>
      <w:bCs/>
      <w:i w:val="0"/>
      <w:iCs w:val="0"/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/>
    </w:rPr>
  </w:style>
  <w:style w:type="paragraph" w:styleId="TOC5">
    <w:name w:val="toc 5"/>
    <w:basedOn w:val="Normal"/>
    <w:next w:val="Normal"/>
    <w:qFormat/>
    <w:rsid w:val="00501C69"/>
    <w:pPr>
      <w:tabs>
        <w:tab w:val="right" w:leader="dot" w:pos="9360"/>
      </w:tabs>
      <w:ind w:left="1800"/>
    </w:pPr>
  </w:style>
  <w:style w:type="paragraph" w:customStyle="1" w:styleId="Code">
    <w:name w:val="Code"/>
    <w:next w:val="Normal"/>
    <w:pPr>
      <w:spacing w:before="60" w:after="120"/>
    </w:pPr>
    <w:rPr>
      <w:rFonts w:ascii="Courier" w:hAnsi="Courier"/>
      <w:sz w:val="23"/>
    </w:rPr>
  </w:style>
  <w:style w:type="paragraph" w:styleId="TOC6">
    <w:name w:val="toc 6"/>
    <w:basedOn w:val="Normal"/>
    <w:next w:val="Normal"/>
    <w:qFormat/>
    <w:rsid w:val="00501C69"/>
    <w:pPr>
      <w:tabs>
        <w:tab w:val="right" w:leader="dot" w:pos="9360"/>
      </w:tabs>
      <w:ind w:left="2250"/>
    </w:pPr>
  </w:style>
  <w:style w:type="paragraph" w:styleId="TOC7">
    <w:name w:val="toc 7"/>
    <w:basedOn w:val="Normal"/>
    <w:next w:val="Normal"/>
    <w:qFormat/>
    <w:rsid w:val="00501C69"/>
    <w:pPr>
      <w:tabs>
        <w:tab w:val="right" w:leader="dot" w:pos="9360"/>
      </w:tabs>
      <w:ind w:left="1320"/>
    </w:pPr>
  </w:style>
  <w:style w:type="paragraph" w:styleId="TOC8">
    <w:name w:val="toc 8"/>
    <w:basedOn w:val="Normal"/>
    <w:next w:val="Normal"/>
    <w:qFormat/>
    <w:rsid w:val="00501C69"/>
    <w:pPr>
      <w:tabs>
        <w:tab w:val="right" w:leader="dot" w:pos="9360"/>
      </w:tabs>
      <w:ind w:left="1540"/>
    </w:pPr>
  </w:style>
  <w:style w:type="paragraph" w:styleId="TOC9">
    <w:name w:val="toc 9"/>
    <w:basedOn w:val="Normal"/>
    <w:next w:val="Normal"/>
    <w:qFormat/>
    <w:rsid w:val="00501C69"/>
    <w:pPr>
      <w:tabs>
        <w:tab w:val="right" w:leader="dot" w:pos="9360"/>
      </w:tabs>
      <w:ind w:left="1760"/>
    </w:pPr>
  </w:style>
  <w:style w:type="table" w:styleId="TableGrid">
    <w:name w:val="Table Grid"/>
    <w:basedOn w:val="TableNormal"/>
    <w:rsid w:val="009F05C8"/>
    <w:pPr>
      <w:spacing w:before="6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andCallouts">
    <w:name w:val="Tables and Callouts"/>
    <w:basedOn w:val="Normal"/>
  </w:style>
  <w:style w:type="character" w:styleId="FollowedHyperlink">
    <w:name w:val="FollowedHyperlink"/>
    <w:rsid w:val="0047414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6B3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6B3"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D52865"/>
    <w:rPr>
      <w:rFonts w:ascii="Roboto" w:hAnsi="Roboto"/>
      <w:sz w:val="18"/>
    </w:rPr>
  </w:style>
  <w:style w:type="character" w:customStyle="1" w:styleId="FooterChar">
    <w:name w:val="Footer Char"/>
    <w:basedOn w:val="DefaultParagraphFont"/>
    <w:link w:val="Footer"/>
    <w:rsid w:val="00D52865"/>
    <w:rPr>
      <w:rFonts w:ascii="Roboto" w:hAnsi="Roboto"/>
      <w:sz w:val="18"/>
    </w:rPr>
  </w:style>
  <w:style w:type="paragraph" w:customStyle="1" w:styleId="NotificationText">
    <w:name w:val="NotificationText"/>
    <w:basedOn w:val="Normal"/>
    <w:qFormat/>
    <w:rsid w:val="009D3EFB"/>
    <w:rPr>
      <w:sz w:val="18"/>
    </w:rPr>
  </w:style>
  <w:style w:type="paragraph" w:customStyle="1" w:styleId="NotificationTextFirstLine">
    <w:name w:val="NotificationText_FirstLine"/>
    <w:basedOn w:val="Normal"/>
    <w:qFormat/>
    <w:rsid w:val="009D3EFB"/>
    <w:pPr>
      <w:pageBreakBefore/>
      <w:spacing w:before="9480"/>
    </w:pPr>
    <w:rPr>
      <w:b/>
      <w:sz w:val="18"/>
    </w:rPr>
  </w:style>
  <w:style w:type="paragraph" w:styleId="ListParagraph">
    <w:name w:val="List Paragraph"/>
    <w:basedOn w:val="Normal"/>
    <w:uiPriority w:val="34"/>
    <w:qFormat/>
    <w:rsid w:val="0085326F"/>
    <w:pPr>
      <w:ind w:left="72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68789A"/>
    <w:rPr>
      <w:rFonts w:ascii="Karla" w:eastAsiaTheme="majorEastAsia" w:hAnsi="Karla" w:cstheme="majorBidi"/>
      <w:i/>
      <w:iCs/>
      <w:color w:val="005A77" w:themeColor="accent1" w:themeShade="7F"/>
      <w:sz w:val="22"/>
    </w:rPr>
  </w:style>
  <w:style w:type="character" w:styleId="SubtleEmphasis">
    <w:name w:val="Subtle Emphasis"/>
    <w:basedOn w:val="DefaultParagraphFont"/>
    <w:uiPriority w:val="19"/>
    <w:qFormat/>
    <w:rsid w:val="002452EB"/>
    <w:rPr>
      <w:rFonts w:ascii="Calibri" w:hAnsi="Calibri"/>
      <w:i/>
      <w:iCs/>
      <w:color w:val="0073DC" w:themeColor="text1" w:themeTint="BF"/>
    </w:rPr>
  </w:style>
  <w:style w:type="character" w:styleId="Emphasis">
    <w:name w:val="Emphasis"/>
    <w:basedOn w:val="DefaultParagraphFont"/>
    <w:uiPriority w:val="20"/>
    <w:qFormat/>
    <w:rsid w:val="002452EB"/>
    <w:rPr>
      <w:rFonts w:ascii="Calibri" w:hAnsi="Calibri"/>
      <w:i/>
      <w:iCs/>
    </w:rPr>
  </w:style>
  <w:style w:type="character" w:styleId="IntenseEmphasis">
    <w:name w:val="Intense Emphasis"/>
    <w:basedOn w:val="DefaultParagraphFont"/>
    <w:uiPriority w:val="21"/>
    <w:qFormat/>
    <w:rsid w:val="002452EB"/>
    <w:rPr>
      <w:rFonts w:ascii="Calibri" w:hAnsi="Calibri"/>
      <w:i/>
      <w:iCs/>
      <w:color w:val="00B6EF" w:themeColor="accent1"/>
    </w:rPr>
  </w:style>
  <w:style w:type="character" w:styleId="Strong">
    <w:name w:val="Strong"/>
    <w:basedOn w:val="DefaultParagraphFont"/>
    <w:uiPriority w:val="22"/>
    <w:qFormat/>
    <w:rsid w:val="002452EB"/>
    <w:rPr>
      <w:rFonts w:ascii="Calibri" w:hAnsi="Calibri"/>
      <w:b/>
      <w:bCs/>
    </w:rPr>
  </w:style>
  <w:style w:type="character" w:styleId="SubtleReference">
    <w:name w:val="Subtle Reference"/>
    <w:basedOn w:val="DefaultParagraphFont"/>
    <w:uiPriority w:val="31"/>
    <w:qFormat/>
    <w:rsid w:val="002452EB"/>
    <w:rPr>
      <w:rFonts w:ascii="Calibri" w:hAnsi="Calibri"/>
      <w:smallCaps/>
      <w:color w:val="0587FF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452EB"/>
    <w:rPr>
      <w:rFonts w:ascii="Calibri" w:hAnsi="Calibri"/>
      <w:b/>
      <w:bCs/>
      <w:smallCaps/>
      <w:color w:val="00B6EF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8789A"/>
    <w:rPr>
      <w:rFonts w:ascii="Karla" w:hAnsi="Karla"/>
      <w:b/>
      <w:bCs/>
      <w:i/>
      <w:iCs/>
      <w:spacing w:val="5"/>
    </w:rPr>
  </w:style>
  <w:style w:type="paragraph" w:customStyle="1" w:styleId="BulletedList">
    <w:name w:val="Bulleted List"/>
    <w:basedOn w:val="Normal"/>
    <w:link w:val="BulletedListChar"/>
    <w:qFormat/>
    <w:rsid w:val="00482F6F"/>
    <w:pPr>
      <w:numPr>
        <w:numId w:val="23"/>
      </w:numPr>
      <w:ind w:left="630" w:hanging="180"/>
    </w:pPr>
  </w:style>
  <w:style w:type="paragraph" w:customStyle="1" w:styleId="Sub-bullet1">
    <w:name w:val="Sub-bullet 1"/>
    <w:basedOn w:val="BulletedList"/>
    <w:link w:val="Sub-bullet1Char"/>
    <w:qFormat/>
    <w:rsid w:val="00482F6F"/>
    <w:pPr>
      <w:numPr>
        <w:numId w:val="43"/>
      </w:numPr>
      <w:ind w:left="1080" w:hanging="180"/>
    </w:pPr>
  </w:style>
  <w:style w:type="character" w:customStyle="1" w:styleId="BulletedListChar">
    <w:name w:val="Bulleted List Char"/>
    <w:basedOn w:val="DefaultParagraphFont"/>
    <w:link w:val="BulletedList"/>
    <w:rsid w:val="00482F6F"/>
    <w:rPr>
      <w:rFonts w:ascii="Calibri" w:hAnsi="Calibri"/>
      <w:sz w:val="22"/>
    </w:rPr>
  </w:style>
  <w:style w:type="paragraph" w:customStyle="1" w:styleId="Sub-bullet2">
    <w:name w:val="Sub-bullet 2"/>
    <w:basedOn w:val="Sub-bullet1"/>
    <w:link w:val="Sub-bullet2Char"/>
    <w:qFormat/>
    <w:rsid w:val="00482F6F"/>
    <w:pPr>
      <w:numPr>
        <w:numId w:val="44"/>
      </w:numPr>
      <w:ind w:left="1530" w:hanging="180"/>
    </w:pPr>
  </w:style>
  <w:style w:type="character" w:customStyle="1" w:styleId="Sub-bullet1Char">
    <w:name w:val="Sub-bullet 1 Char"/>
    <w:basedOn w:val="BulletedListChar"/>
    <w:link w:val="Sub-bullet1"/>
    <w:rsid w:val="00482F6F"/>
    <w:rPr>
      <w:rFonts w:ascii="Calibri" w:hAnsi="Calibri"/>
      <w:sz w:val="22"/>
    </w:rPr>
  </w:style>
  <w:style w:type="paragraph" w:customStyle="1" w:styleId="Sub-bullet3">
    <w:name w:val="Sub-bullet 3"/>
    <w:basedOn w:val="Sub-bullet2"/>
    <w:link w:val="Sub-bullet3Char"/>
    <w:qFormat/>
    <w:rsid w:val="005A2C3C"/>
    <w:pPr>
      <w:numPr>
        <w:numId w:val="45"/>
      </w:numPr>
      <w:ind w:left="1980" w:hanging="180"/>
    </w:pPr>
  </w:style>
  <w:style w:type="character" w:customStyle="1" w:styleId="Sub-bullet2Char">
    <w:name w:val="Sub-bullet 2 Char"/>
    <w:basedOn w:val="Sub-bullet1Char"/>
    <w:link w:val="Sub-bullet2"/>
    <w:rsid w:val="00482F6F"/>
    <w:rPr>
      <w:rFonts w:ascii="Calibri" w:hAnsi="Calibri"/>
      <w:sz w:val="22"/>
    </w:rPr>
  </w:style>
  <w:style w:type="paragraph" w:customStyle="1" w:styleId="NumberedList">
    <w:name w:val="Numbered List"/>
    <w:basedOn w:val="Normal"/>
    <w:link w:val="NumberedListChar"/>
    <w:qFormat/>
    <w:rsid w:val="00FF7700"/>
    <w:pPr>
      <w:numPr>
        <w:numId w:val="28"/>
      </w:numPr>
      <w:ind w:hanging="270"/>
    </w:pPr>
  </w:style>
  <w:style w:type="character" w:customStyle="1" w:styleId="Sub-bullet3Char">
    <w:name w:val="Sub-bullet 3 Char"/>
    <w:basedOn w:val="Sub-bullet2Char"/>
    <w:link w:val="Sub-bullet3"/>
    <w:rsid w:val="005A2C3C"/>
    <w:rPr>
      <w:rFonts w:ascii="Karla" w:hAnsi="Karla"/>
      <w:sz w:val="16"/>
    </w:rPr>
  </w:style>
  <w:style w:type="character" w:customStyle="1" w:styleId="NumberedListChar">
    <w:name w:val="Numbered List Char"/>
    <w:basedOn w:val="DefaultParagraphFont"/>
    <w:link w:val="NumberedList"/>
    <w:rsid w:val="00FF7700"/>
    <w:rPr>
      <w:rFonts w:ascii="Calibri" w:hAnsi="Calibri"/>
      <w:sz w:val="22"/>
    </w:rPr>
  </w:style>
  <w:style w:type="paragraph" w:styleId="NormalWeb">
    <w:name w:val="Normal (Web)"/>
    <w:basedOn w:val="Normal"/>
    <w:uiPriority w:val="99"/>
    <w:semiHidden/>
    <w:unhideWhenUsed/>
    <w:rsid w:val="00621DD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01C69"/>
    <w:pPr>
      <w:keepLines/>
      <w:pageBreakBefore w:val="0"/>
      <w:spacing w:before="240" w:after="0" w:line="259" w:lineRule="auto"/>
      <w:outlineLvl w:val="9"/>
    </w:pPr>
    <w:rPr>
      <w:rFonts w:eastAsiaTheme="majorEastAsia" w:cstheme="majorBidi"/>
      <w:b w:val="0"/>
      <w:color w:val="0088B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4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2915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2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powell\OneDrive%20-%20PowerSchool\Career_Planning_Reference_Guid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417C"/>
      </a:dk1>
      <a:lt1>
        <a:srgbClr val="FFFFFF"/>
      </a:lt1>
      <a:dk2>
        <a:srgbClr val="00B6EF"/>
      </a:dk2>
      <a:lt2>
        <a:srgbClr val="F5F5F5"/>
      </a:lt2>
      <a:accent1>
        <a:srgbClr val="00B6EF"/>
      </a:accent1>
      <a:accent2>
        <a:srgbClr val="00417C"/>
      </a:accent2>
      <a:accent3>
        <a:srgbClr val="DE4377"/>
      </a:accent3>
      <a:accent4>
        <a:srgbClr val="FFC000"/>
      </a:accent4>
      <a:accent5>
        <a:srgbClr val="535353"/>
      </a:accent5>
      <a:accent6>
        <a:srgbClr val="53C0B7"/>
      </a:accent6>
      <a:hlink>
        <a:srgbClr val="1790FF"/>
      </a:hlink>
      <a:folHlink>
        <a:srgbClr val="1790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fe2af8b-0b20-4d59-a1f0-cd357f2bcadc">
      <UserInfo>
        <DisplayName>Donna Mensch</DisplayName>
        <AccountId>318</AccountId>
        <AccountType/>
      </UserInfo>
      <UserInfo>
        <DisplayName>Kenneth McFetridge</DisplayName>
        <AccountId>319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AFF3E9950A034DB8144FC430EA339F" ma:contentTypeVersion="4" ma:contentTypeDescription="Create a new document." ma:contentTypeScope="" ma:versionID="b9a904bcad947ff93a8fead518cf8e89">
  <xsd:schema xmlns:xsd="http://www.w3.org/2001/XMLSchema" xmlns:xs="http://www.w3.org/2001/XMLSchema" xmlns:p="http://schemas.microsoft.com/office/2006/metadata/properties" xmlns:ns2="cb9db4a2-cdcf-4f3f-a7f7-e519057b7b52" xmlns:ns3="cfe2af8b-0b20-4d59-a1f0-cd357f2bcadc" targetNamespace="http://schemas.microsoft.com/office/2006/metadata/properties" ma:root="true" ma:fieldsID="c2f36a5ead03aaab206bc6e938b293d3" ns2:_="" ns3:_="">
    <xsd:import namespace="cb9db4a2-cdcf-4f3f-a7f7-e519057b7b52"/>
    <xsd:import namespace="cfe2af8b-0b20-4d59-a1f0-cd357f2bca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db4a2-cdcf-4f3f-a7f7-e519057b7b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2af8b-0b20-4d59-a1f0-cd357f2bca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45E3A5-EC9B-4861-A118-40A6F2BE3D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A60DA2-DE0C-4FE8-A0BD-66E4AD4F7B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67EE02-C946-4E30-B8D2-D9335716AC21}">
  <ds:schemaRefs>
    <ds:schemaRef ds:uri="http://www.w3.org/XML/1998/namespace"/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cb9db4a2-cdcf-4f3f-a7f7-e519057b7b52"/>
    <ds:schemaRef ds:uri="http://schemas.openxmlformats.org/package/2006/metadata/core-properties"/>
    <ds:schemaRef ds:uri="cfe2af8b-0b20-4d59-a1f0-cd357f2bcadc"/>
  </ds:schemaRefs>
</ds:datastoreItem>
</file>

<file path=customXml/itemProps4.xml><?xml version="1.0" encoding="utf-8"?>
<ds:datastoreItem xmlns:ds="http://schemas.openxmlformats.org/officeDocument/2006/customXml" ds:itemID="{9187AD69-FD3A-4E52-B828-0E45EEFD8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9db4a2-cdcf-4f3f-a7f7-e519057b7b52"/>
    <ds:schemaRef ds:uri="cfe2af8b-0b20-4d59-a1f0-cd357f2bc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Career_Planning_Reference_Guide</Template>
  <TotalTime>1269</TotalTime>
  <Pages>11</Pages>
  <Words>872</Words>
  <Characters>5016</Characters>
  <Application>Microsoft Office Word</Application>
  <DocSecurity>0</DocSecurity>
  <Lines>41</Lines>
  <Paragraphs>11</Paragraphs>
  <ScaleCrop>false</ScaleCrop>
  <Manager/>
  <Company>PowerSchool</Company>
  <LinksUpToDate>false</LinksUpToDate>
  <CharactersWithSpaces>5877</CharactersWithSpaces>
  <SharedDoc>false</SharedDoc>
  <HyperlinkBase/>
  <HLinks>
    <vt:vector size="24" baseType="variant"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_Toc520874618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_Toc520874617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_Toc520874616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_Toc520874615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Services Template User Guide</dc:title>
  <dc:subject/>
  <dc:creator>Claudia Powell</dc:creator>
  <cp:keywords/>
  <dc:description/>
  <cp:lastModifiedBy>Claudia Powell</cp:lastModifiedBy>
  <cp:revision>52</cp:revision>
  <cp:lastPrinted>2018-08-01T15:02:00Z</cp:lastPrinted>
  <dcterms:created xsi:type="dcterms:W3CDTF">2023-05-17T20:17:00Z</dcterms:created>
  <dcterms:modified xsi:type="dcterms:W3CDTF">2023-06-06T17:58:00Z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0x010100EBAFF3E9950A034DB8144FC430EA339F</vt:lpwstr>
  </property>
  <property fmtid="{D5CDD505-2E9C-101B-9397-08002B2CF9AE}" pid="3" name="Order">
    <vt:r8>38500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GrammarlyDocumentId">
    <vt:lpwstr>50694016-1ff8-4459-95c0-cbc6f6d7bdf5</vt:lpwstr>
  </property>
</Properties>
</file>